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1A1DBD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1A1DBD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1A1DBD">
        <w:rPr>
          <w:rFonts w:cs="Calibri"/>
          <w:b/>
          <w:sz w:val="32"/>
          <w:szCs w:val="32"/>
        </w:rPr>
        <w:t>Ministero dell’Istruzione</w:t>
      </w:r>
      <w:r w:rsidR="0067710D" w:rsidRPr="001A1DBD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1A1DBD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1A1DBD">
        <w:rPr>
          <w:rFonts w:cs="Calibri"/>
          <w:b/>
        </w:rPr>
        <w:t>Ufficio Scolastico Regionale per il LAZIO</w:t>
      </w:r>
    </w:p>
    <w:p w14:paraId="637BD355" w14:textId="77777777" w:rsidR="0008281D" w:rsidRPr="001A1DBD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1A1DBD">
        <w:rPr>
          <w:rFonts w:ascii="Calibri" w:hAnsi="Calibri" w:cs="Calibri"/>
          <w:sz w:val="22"/>
        </w:rPr>
        <w:t>LICEO SCIENTIFICO STATALE</w:t>
      </w:r>
      <w:r w:rsidR="00B75EFB" w:rsidRPr="001A1DBD">
        <w:rPr>
          <w:rFonts w:ascii="Calibri" w:hAnsi="Calibri" w:cs="Calibri"/>
          <w:sz w:val="22"/>
        </w:rPr>
        <w:t xml:space="preserve"> </w:t>
      </w:r>
      <w:r w:rsidRPr="001A1DBD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1A1DBD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>
        <w:rPr>
          <w:rFonts w:cs="Calibri"/>
          <w:b/>
          <w:bCs/>
          <w:i/>
          <w:iCs/>
        </w:rPr>
        <w:tab/>
      </w:r>
      <w:r w:rsidR="0056380E">
        <w:rPr>
          <w:rFonts w:cs="Calibri"/>
          <w:b/>
          <w:bCs/>
          <w:i/>
          <w:iCs/>
        </w:rPr>
        <w:tab/>
      </w:r>
      <w:r w:rsidR="001A1DBD" w:rsidRPr="001A1DBD">
        <w:rPr>
          <w:rFonts w:cs="Calibri"/>
          <w:b/>
          <w:bCs/>
          <w:i/>
          <w:iCs/>
        </w:rPr>
        <w:t>Liceo Matematico</w:t>
      </w:r>
    </w:p>
    <w:p w14:paraId="5C6A5EE9" w14:textId="78A1077E" w:rsidR="0008281D" w:rsidRPr="001A1DBD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1A1DBD">
        <w:rPr>
          <w:rFonts w:cs="Calibri"/>
          <w:sz w:val="20"/>
          <w:szCs w:val="18"/>
        </w:rPr>
        <w:t xml:space="preserve">Via G. Barellai, 130 - 00135 ROMA </w:t>
      </w:r>
      <w:r w:rsidR="00CD7246" w:rsidRPr="001A1DBD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1DBD">
        <w:rPr>
          <w:rFonts w:cs="Calibri"/>
          <w:sz w:val="20"/>
          <w:szCs w:val="18"/>
        </w:rPr>
        <w:t xml:space="preserve"> 06121123440-063386628 </w:t>
      </w:r>
    </w:p>
    <w:p w14:paraId="0402908E" w14:textId="77777777" w:rsidR="0008281D" w:rsidRPr="001A1DBD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1A1DBD">
        <w:rPr>
          <w:rFonts w:cs="Calibri"/>
          <w:sz w:val="20"/>
          <w:szCs w:val="18"/>
        </w:rPr>
        <w:t xml:space="preserve"> Distretto</w:t>
      </w:r>
      <w:r w:rsidR="00C716AC" w:rsidRPr="001A1DBD">
        <w:rPr>
          <w:rFonts w:cs="Calibri"/>
          <w:sz w:val="20"/>
          <w:szCs w:val="18"/>
        </w:rPr>
        <w:t xml:space="preserve"> 27 </w:t>
      </w:r>
      <w:r w:rsidR="00B75EFB" w:rsidRPr="001A1DBD">
        <w:rPr>
          <w:rFonts w:cs="Calibri"/>
          <w:sz w:val="20"/>
          <w:szCs w:val="18"/>
        </w:rPr>
        <w:t>–</w:t>
      </w:r>
      <w:r w:rsidRPr="001A1DBD">
        <w:rPr>
          <w:rFonts w:cs="Calibri"/>
          <w:sz w:val="20"/>
          <w:szCs w:val="18"/>
        </w:rPr>
        <w:t xml:space="preserve"> </w:t>
      </w:r>
      <w:r w:rsidR="00B75EFB" w:rsidRPr="001A1DBD">
        <w:rPr>
          <w:rFonts w:cs="Calibri"/>
          <w:sz w:val="20"/>
          <w:szCs w:val="18"/>
        </w:rPr>
        <w:t xml:space="preserve">Ambito 8 - </w:t>
      </w:r>
      <w:r w:rsidRPr="001A1DBD">
        <w:rPr>
          <w:rFonts w:cs="Calibri"/>
          <w:sz w:val="20"/>
          <w:szCs w:val="18"/>
        </w:rPr>
        <w:t xml:space="preserve">Cod. </w:t>
      </w:r>
      <w:r w:rsidRPr="001A1DBD">
        <w:rPr>
          <w:rFonts w:cs="Calibri"/>
          <w:sz w:val="20"/>
          <w:szCs w:val="18"/>
          <w:lang w:val="en-US"/>
        </w:rPr>
        <w:t>Fisc. 80218970582 – Cod. Mecc. RMPS26000V</w:t>
      </w:r>
    </w:p>
    <w:p w14:paraId="4E462ADF" w14:textId="54A963FC" w:rsidR="00A27F71" w:rsidRPr="001A1DBD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1A1DBD">
        <w:rPr>
          <w:rFonts w:cs="Calibri"/>
          <w:sz w:val="24"/>
          <w:lang w:val="en-US"/>
        </w:rPr>
        <w:t xml:space="preserve"> </w:t>
      </w:r>
      <w:r w:rsidRPr="001A1DBD">
        <w:rPr>
          <w:rFonts w:cs="Calibri"/>
          <w:sz w:val="20"/>
          <w:szCs w:val="18"/>
          <w:lang w:val="en-US"/>
        </w:rPr>
        <w:t xml:space="preserve"> </w:t>
      </w:r>
      <w:hyperlink r:id="rId13" w:history="1">
        <w:r w:rsidRPr="001A1DBD">
          <w:rPr>
            <w:rStyle w:val="Collegamentoipertestuale"/>
            <w:rFonts w:cs="Calibri"/>
            <w:sz w:val="20"/>
            <w:szCs w:val="18"/>
            <w:lang w:val="en-US"/>
          </w:rPr>
          <w:t>rmps26000v@istruzione.it</w:t>
        </w:r>
      </w:hyperlink>
      <w:r w:rsidRPr="001A1DBD">
        <w:rPr>
          <w:rFonts w:cs="Calibri"/>
          <w:sz w:val="20"/>
          <w:szCs w:val="18"/>
          <w:lang w:val="en-US"/>
        </w:rPr>
        <w:t xml:space="preserve">  pec: </w:t>
      </w:r>
      <w:hyperlink r:id="rId14" w:history="1">
        <w:r w:rsidRPr="001A1DBD">
          <w:rPr>
            <w:rStyle w:val="Collegamentoipertestuale"/>
            <w:rFonts w:cs="Calibri"/>
            <w:sz w:val="20"/>
            <w:szCs w:val="18"/>
            <w:lang w:val="en-US"/>
          </w:rPr>
          <w:t>rmps26000v@pec.istruzione.it</w:t>
        </w:r>
      </w:hyperlink>
      <w:r w:rsidRPr="001A1DBD">
        <w:rPr>
          <w:rStyle w:val="Collegamentoipertestuale"/>
          <w:rFonts w:cs="Calibri"/>
          <w:lang w:val="en-US"/>
        </w:rPr>
        <w:t xml:space="preserve"> </w:t>
      </w:r>
      <w:r w:rsidRPr="001A1DBD">
        <w:rPr>
          <w:rFonts w:cs="Calibri"/>
          <w:sz w:val="20"/>
          <w:szCs w:val="18"/>
        </w:rPr>
        <w:t xml:space="preserve">web: </w:t>
      </w:r>
      <w:hyperlink r:id="rId15" w:history="1">
        <w:r w:rsidRPr="001A1DBD">
          <w:rPr>
            <w:rStyle w:val="Collegamentoipertestuale"/>
            <w:rFonts w:cs="Calibri"/>
            <w:sz w:val="20"/>
            <w:szCs w:val="18"/>
          </w:rPr>
          <w:t>www.liceopasteur.edu.it</w:t>
        </w:r>
      </w:hyperlink>
      <w:r w:rsidRPr="001A1DBD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1A1DBD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1A1DBD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1A1DBD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7760986A" w14:textId="77777777" w:rsidR="006069DE" w:rsidRDefault="006069DE" w:rsidP="006069DE">
      <w:pPr>
        <w:jc w:val="both"/>
        <w:rPr>
          <w:b/>
        </w:rPr>
      </w:pPr>
      <w:r w:rsidRPr="00761662">
        <w:rPr>
          <w:b/>
          <w:lang w:val="en-US"/>
        </w:rPr>
        <w:t>CLASSE</w:t>
      </w:r>
      <w:r w:rsidRPr="00761662">
        <w:rPr>
          <w:lang w:val="en-US"/>
        </w:rPr>
        <w:t>............................</w:t>
      </w:r>
      <w:r w:rsidRPr="00761662">
        <w:rPr>
          <w:lang w:val="en-US"/>
        </w:rPr>
        <w:tab/>
      </w:r>
      <w:r w:rsidRPr="00761662">
        <w:rPr>
          <w:lang w:val="en-US"/>
        </w:rPr>
        <w:tab/>
      </w:r>
      <w:r w:rsidRPr="00761662">
        <w:rPr>
          <w:lang w:val="en-US"/>
        </w:rPr>
        <w:tab/>
      </w:r>
      <w:r w:rsidRPr="00761662">
        <w:rPr>
          <w:lang w:val="en-US"/>
        </w:rPr>
        <w:tab/>
        <w:t xml:space="preserve">                    </w:t>
      </w:r>
      <w:r>
        <w:rPr>
          <w:b/>
        </w:rPr>
        <w:t>ANNO SCOLASTICO …………….</w:t>
      </w:r>
    </w:p>
    <w:p w14:paraId="4FC4014F" w14:textId="77777777" w:rsidR="006069DE" w:rsidRDefault="006069DE" w:rsidP="006069DE">
      <w:pPr>
        <w:jc w:val="both"/>
      </w:pPr>
    </w:p>
    <w:p w14:paraId="2D7315A2" w14:textId="77777777" w:rsidR="006069DE" w:rsidRDefault="006069DE" w:rsidP="006069DE">
      <w:pPr>
        <w:jc w:val="both"/>
      </w:pPr>
      <w:r>
        <w:rPr>
          <w:b/>
        </w:rPr>
        <w:t>DISCIPLINA</w:t>
      </w:r>
      <w:r>
        <w:t>.......................</w:t>
      </w:r>
      <w:r>
        <w:tab/>
      </w:r>
      <w:r>
        <w:tab/>
      </w:r>
      <w:r>
        <w:tab/>
      </w:r>
      <w:r>
        <w:tab/>
        <w:t xml:space="preserve">                      </w:t>
      </w:r>
      <w:r>
        <w:rPr>
          <w:b/>
        </w:rPr>
        <w:t>DOCENTE</w:t>
      </w:r>
      <w:r>
        <w:t>.........................................</w:t>
      </w:r>
    </w:p>
    <w:p w14:paraId="3311AAD7" w14:textId="77777777" w:rsidR="006069DE" w:rsidRDefault="006069DE" w:rsidP="006069DE">
      <w:pPr>
        <w:jc w:val="center"/>
        <w:rPr>
          <w:b/>
        </w:rPr>
      </w:pPr>
    </w:p>
    <w:p w14:paraId="47D3BC6B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t>PROFILO DELLA CLASSE</w:t>
      </w:r>
    </w:p>
    <w:p w14:paraId="20F02532" w14:textId="77777777" w:rsidR="006069DE" w:rsidRDefault="006069DE" w:rsidP="006069DE">
      <w:pPr>
        <w:rPr>
          <w:b/>
        </w:rPr>
      </w:pPr>
      <w:r>
        <w:rPr>
          <w:b/>
        </w:rPr>
        <w:t xml:space="preserve">1.1 Composizione </w:t>
      </w:r>
    </w:p>
    <w:p w14:paraId="37CFBE37" w14:textId="77777777" w:rsidR="006069DE" w:rsidRDefault="006069DE" w:rsidP="006069DE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651"/>
        <w:gridCol w:w="1924"/>
        <w:gridCol w:w="528"/>
        <w:gridCol w:w="1925"/>
        <w:gridCol w:w="564"/>
        <w:gridCol w:w="1411"/>
        <w:gridCol w:w="528"/>
      </w:tblGrid>
      <w:tr w:rsidR="006069DE" w14:paraId="3F140DC8" w14:textId="77777777" w:rsidTr="00CE61AE">
        <w:trPr>
          <w:trHeight w:val="510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</w:tcBorders>
            <w:vAlign w:val="center"/>
          </w:tcPr>
          <w:p w14:paraId="37C10FA9" w14:textId="77777777" w:rsidR="006069DE" w:rsidRDefault="006069DE" w:rsidP="00CE6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ALUNNI</w:t>
            </w:r>
          </w:p>
        </w:tc>
        <w:tc>
          <w:tcPr>
            <w:tcW w:w="651" w:type="dxa"/>
            <w:vAlign w:val="center"/>
          </w:tcPr>
          <w:p w14:paraId="04828B68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  <w:vAlign w:val="center"/>
          </w:tcPr>
          <w:p w14:paraId="1F2AD36C" w14:textId="77777777" w:rsidR="006069DE" w:rsidRDefault="006069DE" w:rsidP="00CE61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PROVENIENTI DA ALTRE SEZIONI</w:t>
            </w:r>
          </w:p>
        </w:tc>
        <w:tc>
          <w:tcPr>
            <w:tcW w:w="528" w:type="dxa"/>
            <w:vAlign w:val="center"/>
          </w:tcPr>
          <w:p w14:paraId="48FDAA61" w14:textId="77777777" w:rsidR="006069DE" w:rsidRDefault="006069DE" w:rsidP="00CE61AE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25" w:type="dxa"/>
            <w:tcBorders>
              <w:top w:val="nil"/>
              <w:bottom w:val="nil"/>
            </w:tcBorders>
            <w:vAlign w:val="center"/>
          </w:tcPr>
          <w:p w14:paraId="467E2467" w14:textId="77777777" w:rsidR="006069DE" w:rsidRDefault="006069DE" w:rsidP="00CE6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PROVENIENTI DA ALTRE SCUOLE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76319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bottom w:val="nil"/>
            </w:tcBorders>
            <w:vAlign w:val="center"/>
          </w:tcPr>
          <w:p w14:paraId="7DB1B48F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RIPETENTI</w:t>
            </w:r>
          </w:p>
        </w:tc>
        <w:tc>
          <w:tcPr>
            <w:tcW w:w="528" w:type="dxa"/>
            <w:vAlign w:val="center"/>
          </w:tcPr>
          <w:p w14:paraId="2568C32B" w14:textId="77777777" w:rsidR="006069DE" w:rsidRDefault="006069DE" w:rsidP="00CE61AE">
            <w:pPr>
              <w:ind w:left="-96"/>
              <w:jc w:val="center"/>
              <w:rPr>
                <w:sz w:val="20"/>
                <w:szCs w:val="20"/>
              </w:rPr>
            </w:pPr>
          </w:p>
        </w:tc>
      </w:tr>
    </w:tbl>
    <w:p w14:paraId="7F617E3B" w14:textId="77777777" w:rsidR="006069DE" w:rsidRDefault="006069DE" w:rsidP="006069DE">
      <w:pPr>
        <w:rPr>
          <w:b/>
        </w:rPr>
      </w:pPr>
    </w:p>
    <w:p w14:paraId="5A348FB3" w14:textId="77777777" w:rsidR="006069DE" w:rsidRDefault="006069DE" w:rsidP="006069DE">
      <w:pPr>
        <w:rPr>
          <w:b/>
        </w:rPr>
      </w:pPr>
    </w:p>
    <w:p w14:paraId="2D79A005" w14:textId="77777777" w:rsidR="006069DE" w:rsidRDefault="006069DE" w:rsidP="006069DE">
      <w:pPr>
        <w:rPr>
          <w:b/>
        </w:rPr>
      </w:pPr>
      <w:r>
        <w:rPr>
          <w:b/>
        </w:rPr>
        <w:t>1.2 Comportamento</w:t>
      </w:r>
    </w:p>
    <w:tbl>
      <w:tblPr>
        <w:tblpPr w:leftFromText="180" w:rightFromText="180" w:vertAnchor="text" w:horzAnchor="page" w:tblpX="2349" w:tblpY="86"/>
        <w:tblOverlap w:val="nev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609"/>
        <w:gridCol w:w="2085"/>
        <w:gridCol w:w="675"/>
        <w:gridCol w:w="2188"/>
        <w:gridCol w:w="539"/>
      </w:tblGrid>
      <w:tr w:rsidR="006069DE" w14:paraId="1E1BF499" w14:textId="77777777" w:rsidTr="003F554D">
        <w:trPr>
          <w:trHeight w:val="50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45EFE0C" w14:textId="77777777" w:rsidR="003F554D" w:rsidRDefault="006069DE" w:rsidP="003F554D">
            <w:pPr>
              <w:wordWrap w:val="0"/>
              <w:rPr>
                <w:sz w:val="20"/>
                <w:szCs w:val="20"/>
              </w:rPr>
            </w:pPr>
            <w:r w:rsidRPr="003F554D">
              <w:rPr>
                <w:sz w:val="20"/>
                <w:szCs w:val="20"/>
              </w:rPr>
              <w:t>CORRETTO E</w:t>
            </w:r>
          </w:p>
          <w:p w14:paraId="4E88CBF6" w14:textId="5B833A43" w:rsidR="006069DE" w:rsidRPr="003F554D" w:rsidRDefault="006069DE" w:rsidP="003F554D">
            <w:pPr>
              <w:wordWrap w:val="0"/>
              <w:rPr>
                <w:sz w:val="20"/>
                <w:szCs w:val="20"/>
              </w:rPr>
            </w:pPr>
            <w:r w:rsidRPr="003F554D">
              <w:rPr>
                <w:sz w:val="20"/>
                <w:szCs w:val="20"/>
              </w:rPr>
              <w:t xml:space="preserve"> RISPETTOSO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6B57" w14:textId="77777777" w:rsidR="006069DE" w:rsidRPr="003F554D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3D3AD" w14:textId="77777777" w:rsidR="006069DE" w:rsidRPr="003F554D" w:rsidRDefault="006069DE" w:rsidP="00CE61AE">
            <w:pPr>
              <w:wordWrap w:val="0"/>
              <w:jc w:val="center"/>
              <w:rPr>
                <w:sz w:val="20"/>
                <w:szCs w:val="20"/>
              </w:rPr>
            </w:pPr>
            <w:r w:rsidRPr="003F554D">
              <w:rPr>
                <w:sz w:val="20"/>
                <w:szCs w:val="20"/>
              </w:rPr>
              <w:t xml:space="preserve">         CORRETTO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836A" w14:textId="77777777" w:rsidR="006069DE" w:rsidRPr="003F554D" w:rsidRDefault="006069DE" w:rsidP="00CE61AE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A652E" w14:textId="77777777" w:rsidR="006069DE" w:rsidRPr="003F554D" w:rsidRDefault="006069DE" w:rsidP="00CE61AE">
            <w:pPr>
              <w:wordWrap w:val="0"/>
              <w:jc w:val="right"/>
              <w:rPr>
                <w:sz w:val="20"/>
                <w:szCs w:val="20"/>
              </w:rPr>
            </w:pPr>
            <w:r w:rsidRPr="003F554D">
              <w:rPr>
                <w:sz w:val="20"/>
                <w:szCs w:val="20"/>
              </w:rPr>
              <w:t xml:space="preserve">NON DEL TUTTO </w:t>
            </w:r>
          </w:p>
          <w:p w14:paraId="1EA8703A" w14:textId="77777777" w:rsidR="006069DE" w:rsidRPr="003F554D" w:rsidRDefault="006069DE" w:rsidP="00CE61AE">
            <w:pPr>
              <w:wordWrap w:val="0"/>
              <w:jc w:val="right"/>
              <w:rPr>
                <w:sz w:val="20"/>
                <w:szCs w:val="20"/>
              </w:rPr>
            </w:pPr>
            <w:r w:rsidRPr="003F554D">
              <w:rPr>
                <w:sz w:val="20"/>
                <w:szCs w:val="20"/>
              </w:rPr>
              <w:t>CORRETTO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24BB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183632E" w14:textId="77777777" w:rsidR="006069DE" w:rsidRDefault="006069DE" w:rsidP="006069DE">
      <w:pPr>
        <w:rPr>
          <w:b/>
        </w:rPr>
      </w:pPr>
    </w:p>
    <w:p w14:paraId="1880AE23" w14:textId="77777777" w:rsidR="006069DE" w:rsidRDefault="006069DE" w:rsidP="006069DE">
      <w:pPr>
        <w:rPr>
          <w:b/>
        </w:rPr>
      </w:pPr>
      <w:r>
        <w:rPr>
          <w:b/>
        </w:rPr>
        <w:t xml:space="preserve"> </w:t>
      </w:r>
    </w:p>
    <w:p w14:paraId="1BA520B3" w14:textId="77777777" w:rsidR="006069DE" w:rsidRDefault="006069DE" w:rsidP="006069DE">
      <w:pPr>
        <w:rPr>
          <w:b/>
        </w:rPr>
      </w:pPr>
    </w:p>
    <w:p w14:paraId="28E43E68" w14:textId="77777777" w:rsidR="006069DE" w:rsidRDefault="006069DE" w:rsidP="006069DE">
      <w:pPr>
        <w:rPr>
          <w:b/>
        </w:rPr>
      </w:pPr>
    </w:p>
    <w:p w14:paraId="573AEB47" w14:textId="77777777" w:rsidR="006069DE" w:rsidRDefault="006069DE" w:rsidP="006069DE">
      <w:pPr>
        <w:rPr>
          <w:b/>
        </w:rPr>
      </w:pPr>
      <w:r>
        <w:rPr>
          <w:b/>
        </w:rPr>
        <w:t>1.3 Interesse e partecipazione complessivi</w:t>
      </w:r>
    </w:p>
    <w:p w14:paraId="0A60F849" w14:textId="77777777" w:rsidR="006069DE" w:rsidRDefault="006069DE" w:rsidP="006069DE">
      <w:pPr>
        <w:jc w:val="center"/>
        <w:rPr>
          <w:b/>
        </w:rPr>
      </w:pPr>
    </w:p>
    <w:tbl>
      <w:tblPr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2"/>
        <w:gridCol w:w="520"/>
        <w:gridCol w:w="2222"/>
        <w:gridCol w:w="471"/>
        <w:gridCol w:w="2013"/>
        <w:gridCol w:w="539"/>
      </w:tblGrid>
      <w:tr w:rsidR="006069DE" w14:paraId="0C908553" w14:textId="77777777" w:rsidTr="00CE61AE">
        <w:trPr>
          <w:trHeight w:val="373"/>
          <w:jc w:val="center"/>
        </w:trPr>
        <w:tc>
          <w:tcPr>
            <w:tcW w:w="2032" w:type="dxa"/>
            <w:tcBorders>
              <w:right w:val="single" w:sz="4" w:space="0" w:color="auto"/>
            </w:tcBorders>
            <w:vAlign w:val="center"/>
          </w:tcPr>
          <w:p w14:paraId="4521B4CD" w14:textId="77777777" w:rsidR="006069DE" w:rsidRDefault="006069DE" w:rsidP="00CE61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 ALTO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03B9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5B595" w14:textId="77777777" w:rsidR="006069DE" w:rsidRDefault="006069DE" w:rsidP="00CE61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 MEDIO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0C1E" w14:textId="77777777" w:rsidR="006069DE" w:rsidRDefault="006069DE" w:rsidP="00CE61AE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19F76" w14:textId="77777777" w:rsidR="006069DE" w:rsidRDefault="006069DE" w:rsidP="00CE61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 BASSO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2D11" w14:textId="77777777" w:rsidR="006069DE" w:rsidRDefault="006069DE" w:rsidP="00CE61A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F5771B5" w14:textId="77777777" w:rsidR="006069DE" w:rsidRDefault="006069DE" w:rsidP="006069DE">
      <w:pPr>
        <w:rPr>
          <w:b/>
        </w:rPr>
      </w:pPr>
    </w:p>
    <w:p w14:paraId="5C8BD702" w14:textId="77777777" w:rsidR="006069DE" w:rsidRDefault="006069DE" w:rsidP="006069DE">
      <w:pPr>
        <w:tabs>
          <w:tab w:val="left" w:pos="360"/>
        </w:tabs>
        <w:suppressAutoHyphens w:val="0"/>
        <w:spacing w:after="0" w:line="240" w:lineRule="auto"/>
        <w:ind w:left="360"/>
        <w:rPr>
          <w:b/>
        </w:rPr>
      </w:pPr>
    </w:p>
    <w:p w14:paraId="78B1FB33" w14:textId="33263A00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lastRenderedPageBreak/>
        <w:t>SITUAZIONE IN INGRESSO</w:t>
      </w:r>
    </w:p>
    <w:p w14:paraId="5EFEDA8C" w14:textId="77777777" w:rsidR="006069DE" w:rsidRDefault="006069DE" w:rsidP="006069DE">
      <w:pPr>
        <w:rPr>
          <w:b/>
        </w:rPr>
      </w:pPr>
    </w:p>
    <w:p w14:paraId="721312FC" w14:textId="77777777" w:rsidR="006069DE" w:rsidRDefault="006069DE" w:rsidP="006069DE">
      <w:pPr>
        <w:numPr>
          <w:ilvl w:val="1"/>
          <w:numId w:val="18"/>
        </w:numPr>
        <w:suppressAutoHyphens w:val="0"/>
        <w:spacing w:after="0" w:line="240" w:lineRule="auto"/>
        <w:rPr>
          <w:b/>
        </w:rPr>
      </w:pPr>
      <w:r>
        <w:rPr>
          <w:b/>
        </w:rPr>
        <w:t>Livelli di partenza generale rilevato</w:t>
      </w:r>
    </w:p>
    <w:p w14:paraId="60CC3D7D" w14:textId="77777777" w:rsidR="006069DE" w:rsidRDefault="006069DE" w:rsidP="006069DE">
      <w:pPr>
        <w:jc w:val="both"/>
      </w:pPr>
    </w:p>
    <w:p w14:paraId="165FCCA3" w14:textId="77777777" w:rsidR="006069DE" w:rsidRDefault="006069DE" w:rsidP="006069DE">
      <w:pPr>
        <w:jc w:val="both"/>
        <w:rPr>
          <w:color w:val="C00000"/>
        </w:rPr>
      </w:pPr>
      <w:r>
        <w:rPr>
          <w:color w:val="C00000"/>
        </w:rPr>
        <w:t>#da eliminare se non si compila#</w:t>
      </w:r>
    </w:p>
    <w:p w14:paraId="743A5617" w14:textId="77777777" w:rsidR="006069DE" w:rsidRDefault="006069DE" w:rsidP="006069DE">
      <w:pPr>
        <w:jc w:val="both"/>
      </w:pPr>
      <w:r>
        <w:t>Il livello della classe, rilevato dai test d’ingresso, risulta essere:</w:t>
      </w:r>
    </w:p>
    <w:p w14:paraId="7D059821" w14:textId="77777777" w:rsidR="006069DE" w:rsidRDefault="006069DE" w:rsidP="006069DE">
      <w:pPr>
        <w:jc w:val="both"/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134"/>
        <w:gridCol w:w="1276"/>
        <w:gridCol w:w="1417"/>
        <w:gridCol w:w="992"/>
        <w:gridCol w:w="1276"/>
        <w:gridCol w:w="1276"/>
      </w:tblGrid>
      <w:tr w:rsidR="006069DE" w:rsidRPr="006069DE" w14:paraId="7B8D7D1F" w14:textId="77777777" w:rsidTr="006069DE">
        <w:trPr>
          <w:trHeight w:val="863"/>
        </w:trPr>
        <w:tc>
          <w:tcPr>
            <w:tcW w:w="1134" w:type="dxa"/>
            <w:vAlign w:val="center"/>
          </w:tcPr>
          <w:p w14:paraId="5AAA19DB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Risultati</w:t>
            </w:r>
          </w:p>
        </w:tc>
        <w:tc>
          <w:tcPr>
            <w:tcW w:w="1418" w:type="dxa"/>
            <w:vAlign w:val="center"/>
          </w:tcPr>
          <w:p w14:paraId="4AAEC7BE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Gr. Insuff.</w:t>
            </w:r>
          </w:p>
          <w:p w14:paraId="2E318E0E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(voto1-3)</w:t>
            </w:r>
          </w:p>
        </w:tc>
        <w:tc>
          <w:tcPr>
            <w:tcW w:w="1134" w:type="dxa"/>
            <w:vAlign w:val="center"/>
          </w:tcPr>
          <w:p w14:paraId="3E23743F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Insuff.</w:t>
            </w:r>
          </w:p>
          <w:p w14:paraId="712F6176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4)</w:t>
            </w:r>
          </w:p>
        </w:tc>
        <w:tc>
          <w:tcPr>
            <w:tcW w:w="1276" w:type="dxa"/>
            <w:vAlign w:val="center"/>
          </w:tcPr>
          <w:p w14:paraId="41BADE22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Mediocre</w:t>
            </w:r>
          </w:p>
          <w:p w14:paraId="38E8985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5)</w:t>
            </w:r>
          </w:p>
        </w:tc>
        <w:tc>
          <w:tcPr>
            <w:tcW w:w="1417" w:type="dxa"/>
            <w:vAlign w:val="center"/>
          </w:tcPr>
          <w:p w14:paraId="4E29213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Sufficiente</w:t>
            </w:r>
          </w:p>
          <w:p w14:paraId="1AEC0C21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6)</w:t>
            </w:r>
          </w:p>
        </w:tc>
        <w:tc>
          <w:tcPr>
            <w:tcW w:w="992" w:type="dxa"/>
            <w:vAlign w:val="center"/>
          </w:tcPr>
          <w:p w14:paraId="6C9A1CF6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Discreto</w:t>
            </w:r>
          </w:p>
          <w:p w14:paraId="6F55F470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7)</w:t>
            </w:r>
          </w:p>
        </w:tc>
        <w:tc>
          <w:tcPr>
            <w:tcW w:w="1276" w:type="dxa"/>
            <w:vAlign w:val="center"/>
          </w:tcPr>
          <w:p w14:paraId="4F8F5C41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Ottimo</w:t>
            </w:r>
          </w:p>
          <w:p w14:paraId="49D31549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8)</w:t>
            </w:r>
          </w:p>
        </w:tc>
        <w:tc>
          <w:tcPr>
            <w:tcW w:w="1276" w:type="dxa"/>
            <w:vAlign w:val="center"/>
          </w:tcPr>
          <w:p w14:paraId="41E46C08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Eccellente</w:t>
            </w:r>
          </w:p>
          <w:p w14:paraId="731158ED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(voto 9-10)</w:t>
            </w:r>
          </w:p>
        </w:tc>
      </w:tr>
      <w:tr w:rsidR="006069DE" w:rsidRPr="006069DE" w14:paraId="3B60C02D" w14:textId="77777777" w:rsidTr="006069DE">
        <w:trPr>
          <w:trHeight w:val="323"/>
        </w:trPr>
        <w:tc>
          <w:tcPr>
            <w:tcW w:w="1134" w:type="dxa"/>
          </w:tcPr>
          <w:p w14:paraId="7E06065E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 xml:space="preserve">N°stud. </w:t>
            </w:r>
          </w:p>
        </w:tc>
        <w:tc>
          <w:tcPr>
            <w:tcW w:w="1418" w:type="dxa"/>
          </w:tcPr>
          <w:p w14:paraId="482F4AF2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34" w:type="dxa"/>
          </w:tcPr>
          <w:p w14:paraId="595AF70F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276" w:type="dxa"/>
          </w:tcPr>
          <w:p w14:paraId="11C4EFCA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417" w:type="dxa"/>
          </w:tcPr>
          <w:p w14:paraId="4B2FDD1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92" w:type="dxa"/>
          </w:tcPr>
          <w:p w14:paraId="0641AADA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276" w:type="dxa"/>
          </w:tcPr>
          <w:p w14:paraId="20442B7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276" w:type="dxa"/>
          </w:tcPr>
          <w:p w14:paraId="72442588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09B95C3D" w14:textId="77777777" w:rsidR="006069DE" w:rsidRDefault="006069DE" w:rsidP="006069DE"/>
    <w:p w14:paraId="27143421" w14:textId="77777777" w:rsidR="006069DE" w:rsidRDefault="006069DE" w:rsidP="006069DE">
      <w:r>
        <w:t xml:space="preserve">Nella seguente tabella sono riportate le valutazioni o le </w:t>
      </w:r>
      <w:r>
        <w:rPr>
          <w:b/>
        </w:rPr>
        <w:t>medie</w:t>
      </w:r>
      <w:r>
        <w:t xml:space="preserve"> degli esiti valutazioni effettuati entro il mese di ottobre:</w:t>
      </w:r>
    </w:p>
    <w:p w14:paraId="4D2090A8" w14:textId="77777777" w:rsidR="006069DE" w:rsidRDefault="006069DE" w:rsidP="006069DE"/>
    <w:tbl>
      <w:tblPr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134"/>
        <w:gridCol w:w="1276"/>
        <w:gridCol w:w="1162"/>
        <w:gridCol w:w="1418"/>
        <w:gridCol w:w="1134"/>
        <w:gridCol w:w="1134"/>
      </w:tblGrid>
      <w:tr w:rsidR="006069DE" w14:paraId="07AF832A" w14:textId="77777777" w:rsidTr="006069DE">
        <w:trPr>
          <w:trHeight w:val="863"/>
        </w:trPr>
        <w:tc>
          <w:tcPr>
            <w:tcW w:w="1134" w:type="dxa"/>
            <w:vAlign w:val="center"/>
          </w:tcPr>
          <w:p w14:paraId="755A5F7C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Risultati</w:t>
            </w:r>
          </w:p>
        </w:tc>
        <w:tc>
          <w:tcPr>
            <w:tcW w:w="1418" w:type="dxa"/>
            <w:vAlign w:val="center"/>
          </w:tcPr>
          <w:p w14:paraId="270E0BD0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Gr. Insuff.</w:t>
            </w:r>
          </w:p>
          <w:p w14:paraId="60E7F67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voto&lt;4</w:t>
            </w:r>
          </w:p>
        </w:tc>
        <w:tc>
          <w:tcPr>
            <w:tcW w:w="1134" w:type="dxa"/>
            <w:vAlign w:val="center"/>
          </w:tcPr>
          <w:p w14:paraId="3DE70D25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 xml:space="preserve"> Insuff.</w:t>
            </w:r>
          </w:p>
          <w:p w14:paraId="63F01D14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4&lt;=voto&lt;5</w:t>
            </w:r>
          </w:p>
        </w:tc>
        <w:tc>
          <w:tcPr>
            <w:tcW w:w="1276" w:type="dxa"/>
            <w:vAlign w:val="center"/>
          </w:tcPr>
          <w:p w14:paraId="0D9883E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Mediocre</w:t>
            </w:r>
          </w:p>
          <w:p w14:paraId="2F08DD28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5&lt;=voto&lt;6</w:t>
            </w:r>
          </w:p>
        </w:tc>
        <w:tc>
          <w:tcPr>
            <w:tcW w:w="1162" w:type="dxa"/>
            <w:vAlign w:val="center"/>
          </w:tcPr>
          <w:p w14:paraId="02190FC4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Sufficiente</w:t>
            </w:r>
          </w:p>
          <w:p w14:paraId="167E8994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6&lt;=voto&lt;7</w:t>
            </w:r>
          </w:p>
        </w:tc>
        <w:tc>
          <w:tcPr>
            <w:tcW w:w="1418" w:type="dxa"/>
            <w:vAlign w:val="center"/>
          </w:tcPr>
          <w:p w14:paraId="0F70AF2A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Discreto</w:t>
            </w:r>
          </w:p>
          <w:p w14:paraId="70FC91CE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7&lt;=voto&lt;8</w:t>
            </w:r>
          </w:p>
        </w:tc>
        <w:tc>
          <w:tcPr>
            <w:tcW w:w="1134" w:type="dxa"/>
            <w:vAlign w:val="center"/>
          </w:tcPr>
          <w:p w14:paraId="24728AD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Ottimo</w:t>
            </w:r>
          </w:p>
          <w:p w14:paraId="59452F73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8&lt;=voto&lt;9</w:t>
            </w:r>
          </w:p>
        </w:tc>
        <w:tc>
          <w:tcPr>
            <w:tcW w:w="1134" w:type="dxa"/>
            <w:vAlign w:val="center"/>
          </w:tcPr>
          <w:p w14:paraId="4E3A2458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Eccellente</w:t>
            </w:r>
          </w:p>
          <w:p w14:paraId="27912E72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>voto&gt;=9</w:t>
            </w:r>
          </w:p>
        </w:tc>
      </w:tr>
      <w:tr w:rsidR="006069DE" w14:paraId="770CB169" w14:textId="77777777" w:rsidTr="006069DE">
        <w:trPr>
          <w:trHeight w:val="323"/>
        </w:trPr>
        <w:tc>
          <w:tcPr>
            <w:tcW w:w="1134" w:type="dxa"/>
          </w:tcPr>
          <w:p w14:paraId="73479B20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sz w:val="20"/>
              </w:rPr>
            </w:pPr>
            <w:r w:rsidRPr="006069DE">
              <w:rPr>
                <w:rFonts w:asciiTheme="minorHAnsi" w:hAnsiTheme="minorHAnsi" w:cstheme="minorHAnsi"/>
                <w:sz w:val="20"/>
              </w:rPr>
              <w:t xml:space="preserve">N°stud. </w:t>
            </w:r>
          </w:p>
        </w:tc>
        <w:tc>
          <w:tcPr>
            <w:tcW w:w="1418" w:type="dxa"/>
            <w:vAlign w:val="center"/>
          </w:tcPr>
          <w:p w14:paraId="1D1715A9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9A6B1C3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AFE569D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62" w:type="dxa"/>
            <w:vAlign w:val="center"/>
          </w:tcPr>
          <w:p w14:paraId="7A4D9787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DBB15B9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D3D2176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D39A21C" w14:textId="77777777" w:rsidR="006069DE" w:rsidRPr="006069DE" w:rsidRDefault="006069DE" w:rsidP="00CE61AE">
            <w:pPr>
              <w:pStyle w:val="LucaITA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3CFEED8D" w14:textId="77777777" w:rsidR="006069DE" w:rsidRDefault="006069DE" w:rsidP="006069DE">
      <w:pPr>
        <w:jc w:val="center"/>
        <w:rPr>
          <w:b/>
        </w:rPr>
      </w:pPr>
    </w:p>
    <w:p w14:paraId="5F38B71C" w14:textId="50692B00" w:rsidR="006069DE" w:rsidRDefault="006069DE" w:rsidP="00763A53">
      <w:pPr>
        <w:pStyle w:val="Paragrafoelenco"/>
        <w:numPr>
          <w:ilvl w:val="0"/>
          <w:numId w:val="17"/>
        </w:numPr>
        <w:jc w:val="center"/>
        <w:rPr>
          <w:b/>
        </w:rPr>
      </w:pPr>
      <w:r w:rsidRPr="00763A53">
        <w:rPr>
          <w:b/>
        </w:rPr>
        <w:t>METODO E MODALITA’ DI LAVORO</w:t>
      </w:r>
    </w:p>
    <w:p w14:paraId="6DA37757" w14:textId="77777777" w:rsidR="00763A53" w:rsidRPr="00763A53" w:rsidRDefault="00763A53" w:rsidP="00763A53">
      <w:pPr>
        <w:pStyle w:val="Paragrafoelenco"/>
        <w:ind w:left="360"/>
        <w:jc w:val="center"/>
        <w:rPr>
          <w:b/>
        </w:rPr>
      </w:pPr>
    </w:p>
    <w:tbl>
      <w:tblPr>
        <w:tblpPr w:leftFromText="180" w:rightFromText="180" w:vertAnchor="text" w:horzAnchor="page" w:tblpX="1214" w:tblpY="249"/>
        <w:tblOverlap w:val="never"/>
        <w:tblW w:w="7942" w:type="dxa"/>
        <w:tblLook w:val="04A0" w:firstRow="1" w:lastRow="0" w:firstColumn="1" w:lastColumn="0" w:noHBand="0" w:noVBand="1"/>
      </w:tblPr>
      <w:tblGrid>
        <w:gridCol w:w="1990"/>
        <w:gridCol w:w="510"/>
        <w:gridCol w:w="2324"/>
        <w:gridCol w:w="510"/>
        <w:gridCol w:w="2098"/>
        <w:gridCol w:w="510"/>
      </w:tblGrid>
      <w:tr w:rsidR="006069DE" w14:paraId="3400FCF6" w14:textId="77777777" w:rsidTr="00CE61AE">
        <w:trPr>
          <w:trHeight w:val="397"/>
        </w:trPr>
        <w:tc>
          <w:tcPr>
            <w:tcW w:w="1990" w:type="dxa"/>
            <w:tcBorders>
              <w:right w:val="single" w:sz="4" w:space="0" w:color="auto"/>
            </w:tcBorders>
            <w:vAlign w:val="center"/>
          </w:tcPr>
          <w:p w14:paraId="1DD5A177" w14:textId="77777777" w:rsidR="006069DE" w:rsidRDefault="006069DE" w:rsidP="00CE61AE">
            <w:pPr>
              <w:jc w:val="right"/>
            </w:pPr>
            <w:r>
              <w:t xml:space="preserve">Lezione </w:t>
            </w:r>
          </w:p>
          <w:p w14:paraId="27A0021D" w14:textId="77777777" w:rsidR="006069DE" w:rsidRDefault="006069DE" w:rsidP="00CE61AE">
            <w:pPr>
              <w:jc w:val="right"/>
              <w:rPr>
                <w:b/>
              </w:rPr>
            </w:pPr>
            <w:r>
              <w:t>frontale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C8A2" w14:textId="77777777" w:rsidR="006069DE" w:rsidRDefault="006069DE" w:rsidP="00CE61AE">
            <w:pPr>
              <w:jc w:val="center"/>
              <w:rPr>
                <w:b/>
              </w:rPr>
            </w:pP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6CE3C" w14:textId="77777777" w:rsidR="006069DE" w:rsidRDefault="006069DE" w:rsidP="00CE61AE">
            <w:pPr>
              <w:jc w:val="right"/>
            </w:pPr>
            <w:r>
              <w:t xml:space="preserve">Discussione </w:t>
            </w:r>
          </w:p>
          <w:p w14:paraId="32A2B667" w14:textId="77777777" w:rsidR="006069DE" w:rsidRDefault="006069DE" w:rsidP="00CE61AE">
            <w:pPr>
              <w:jc w:val="right"/>
              <w:rPr>
                <w:b/>
              </w:rPr>
            </w:pPr>
            <w:r>
              <w:t>guidata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68C2" w14:textId="77777777" w:rsidR="006069DE" w:rsidRDefault="006069DE" w:rsidP="00CE61AE">
            <w:pPr>
              <w:jc w:val="center"/>
              <w:rPr>
                <w:b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B9E10" w14:textId="77777777" w:rsidR="006069DE" w:rsidRDefault="006069DE" w:rsidP="00CE61AE">
            <w:pPr>
              <w:jc w:val="right"/>
            </w:pPr>
            <w:r>
              <w:t xml:space="preserve">Problem </w:t>
            </w:r>
          </w:p>
          <w:p w14:paraId="2E3B9F82" w14:textId="77777777" w:rsidR="006069DE" w:rsidRDefault="006069DE" w:rsidP="00CE61AE">
            <w:pPr>
              <w:jc w:val="right"/>
              <w:rPr>
                <w:b/>
              </w:rPr>
            </w:pPr>
            <w:r>
              <w:t>solving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13F2" w14:textId="77777777" w:rsidR="006069DE" w:rsidRDefault="006069DE" w:rsidP="00CE61AE">
            <w:pPr>
              <w:jc w:val="center"/>
              <w:rPr>
                <w:b/>
              </w:rPr>
            </w:pPr>
          </w:p>
        </w:tc>
      </w:tr>
    </w:tbl>
    <w:p w14:paraId="24F53F3D" w14:textId="77777777" w:rsidR="006069DE" w:rsidRDefault="006069DE" w:rsidP="006069DE">
      <w:pPr>
        <w:jc w:val="center"/>
        <w:rPr>
          <w:b/>
        </w:rPr>
      </w:pPr>
    </w:p>
    <w:p w14:paraId="6F87C0C7" w14:textId="77777777" w:rsidR="006069DE" w:rsidRDefault="006069DE" w:rsidP="006069DE">
      <w:pPr>
        <w:jc w:val="center"/>
        <w:rPr>
          <w:b/>
        </w:rPr>
      </w:pPr>
    </w:p>
    <w:p w14:paraId="45FB8648" w14:textId="77777777" w:rsidR="006069DE" w:rsidRDefault="006069DE" w:rsidP="006069DE">
      <w:pPr>
        <w:jc w:val="center"/>
      </w:pPr>
    </w:p>
    <w:tbl>
      <w:tblPr>
        <w:tblpPr w:leftFromText="180" w:rightFromText="180" w:vertAnchor="text" w:horzAnchor="page" w:tblpX="1535" w:tblpY="13"/>
        <w:tblOverlap w:val="never"/>
        <w:tblW w:w="7585" w:type="dxa"/>
        <w:tblLayout w:type="fixed"/>
        <w:tblLook w:val="04A0" w:firstRow="1" w:lastRow="0" w:firstColumn="1" w:lastColumn="0" w:noHBand="0" w:noVBand="1"/>
      </w:tblPr>
      <w:tblGrid>
        <w:gridCol w:w="1417"/>
        <w:gridCol w:w="454"/>
        <w:gridCol w:w="2981"/>
        <w:gridCol w:w="504"/>
        <w:gridCol w:w="1789"/>
        <w:gridCol w:w="440"/>
      </w:tblGrid>
      <w:tr w:rsidR="006069DE" w14:paraId="55B21332" w14:textId="77777777" w:rsidTr="00CE61AE">
        <w:trPr>
          <w:trHeight w:val="283"/>
        </w:trPr>
        <w:tc>
          <w:tcPr>
            <w:tcW w:w="1417" w:type="dxa"/>
            <w:vMerge w:val="restart"/>
            <w:vAlign w:val="center"/>
          </w:tcPr>
          <w:p w14:paraId="5D5B58E3" w14:textId="77777777" w:rsidR="006069DE" w:rsidRDefault="006069DE" w:rsidP="00CE61AE">
            <w:pPr>
              <w:jc w:val="right"/>
              <w:rPr>
                <w:b/>
              </w:rPr>
            </w:pPr>
            <w:r>
              <w:t>Lavoro di gruppo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46DE96A" w14:textId="77777777" w:rsidR="006069DE" w:rsidRDefault="006069DE" w:rsidP="00CE61AE">
            <w:pPr>
              <w:jc w:val="center"/>
              <w:rPr>
                <w:b/>
              </w:rPr>
            </w:pPr>
          </w:p>
        </w:tc>
        <w:tc>
          <w:tcPr>
            <w:tcW w:w="2981" w:type="dxa"/>
            <w:vMerge w:val="restart"/>
            <w:vAlign w:val="center"/>
          </w:tcPr>
          <w:p w14:paraId="57A03F07" w14:textId="77777777" w:rsidR="006069DE" w:rsidRDefault="006069DE" w:rsidP="00CE61AE">
            <w:pPr>
              <w:wordWrap w:val="0"/>
              <w:jc w:val="right"/>
            </w:pPr>
            <w:r>
              <w:t>Lezione</w:t>
            </w:r>
          </w:p>
          <w:p w14:paraId="399EE03C" w14:textId="77777777" w:rsidR="006069DE" w:rsidRDefault="006069DE" w:rsidP="00CE61AE">
            <w:pPr>
              <w:wordWrap w:val="0"/>
              <w:jc w:val="right"/>
              <w:rPr>
                <w:b/>
              </w:rPr>
            </w:pPr>
            <w:r>
              <w:t xml:space="preserve"> </w:t>
            </w:r>
            <w:r>
              <w:rPr>
                <w:i/>
                <w:iCs/>
              </w:rPr>
              <w:t xml:space="preserve">Online 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1F0D3ED5" w14:textId="77777777" w:rsidR="006069DE" w:rsidRDefault="006069DE" w:rsidP="00CE61AE">
            <w:pPr>
              <w:jc w:val="center"/>
              <w:rPr>
                <w:b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5A302D78" w14:textId="77777777" w:rsidR="006069DE" w:rsidRDefault="006069DE" w:rsidP="00CE61AE">
            <w:pPr>
              <w:wordWrap w:val="0"/>
              <w:jc w:val="right"/>
            </w:pPr>
            <w:r>
              <w:t xml:space="preserve">Classe </w:t>
            </w:r>
          </w:p>
          <w:p w14:paraId="054D485D" w14:textId="77777777" w:rsidR="006069DE" w:rsidRDefault="006069DE" w:rsidP="00CE61AE">
            <w:pPr>
              <w:wordWrap w:val="0"/>
              <w:jc w:val="right"/>
            </w:pPr>
            <w:r>
              <w:t>Capovolta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vAlign w:val="center"/>
          </w:tcPr>
          <w:p w14:paraId="00DDBD41" w14:textId="77777777" w:rsidR="006069DE" w:rsidRDefault="006069DE" w:rsidP="00CE61AE">
            <w:pPr>
              <w:jc w:val="center"/>
              <w:rPr>
                <w:b/>
              </w:rPr>
            </w:pPr>
          </w:p>
        </w:tc>
      </w:tr>
      <w:tr w:rsidR="006069DE" w14:paraId="5D95420D" w14:textId="77777777" w:rsidTr="00CE61AE">
        <w:trPr>
          <w:trHeight w:val="397"/>
        </w:trPr>
        <w:tc>
          <w:tcPr>
            <w:tcW w:w="1417" w:type="dxa"/>
            <w:vMerge/>
            <w:tcBorders>
              <w:right w:val="single" w:sz="4" w:space="0" w:color="auto"/>
            </w:tcBorders>
            <w:vAlign w:val="center"/>
          </w:tcPr>
          <w:p w14:paraId="2B9741EE" w14:textId="77777777" w:rsidR="006069DE" w:rsidRDefault="006069DE" w:rsidP="00CE61AE">
            <w:pPr>
              <w:jc w:val="right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0174" w14:textId="77777777" w:rsidR="006069DE" w:rsidRDefault="006069DE" w:rsidP="00CE61AE">
            <w:pPr>
              <w:jc w:val="center"/>
            </w:pPr>
          </w:p>
        </w:tc>
        <w:tc>
          <w:tcPr>
            <w:tcW w:w="2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9AF9D" w14:textId="77777777" w:rsidR="006069DE" w:rsidRDefault="006069DE" w:rsidP="00CE61AE">
            <w:pPr>
              <w:jc w:val="right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BFCD" w14:textId="77777777" w:rsidR="006069DE" w:rsidRDefault="006069DE" w:rsidP="00CE61AE">
            <w:pPr>
              <w:jc w:val="center"/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4E3EF" w14:textId="77777777" w:rsidR="006069DE" w:rsidRDefault="006069DE" w:rsidP="00CE61AE">
            <w:pPr>
              <w:jc w:val="right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EDBD" w14:textId="77777777" w:rsidR="006069DE" w:rsidRDefault="006069DE" w:rsidP="00CE61AE">
            <w:pPr>
              <w:jc w:val="center"/>
            </w:pPr>
          </w:p>
        </w:tc>
      </w:tr>
      <w:tr w:rsidR="006069DE" w14:paraId="4916B855" w14:textId="77777777" w:rsidTr="00CE61AE">
        <w:trPr>
          <w:trHeight w:val="283"/>
        </w:trPr>
        <w:tc>
          <w:tcPr>
            <w:tcW w:w="1417" w:type="dxa"/>
            <w:vMerge/>
            <w:vAlign w:val="center"/>
          </w:tcPr>
          <w:p w14:paraId="4213D71F" w14:textId="77777777" w:rsidR="006069DE" w:rsidRDefault="006069DE" w:rsidP="00CE61AE">
            <w:pPr>
              <w:jc w:val="right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E309768" w14:textId="77777777" w:rsidR="006069DE" w:rsidRDefault="006069DE" w:rsidP="00CE61AE">
            <w:pPr>
              <w:jc w:val="center"/>
            </w:pPr>
          </w:p>
        </w:tc>
        <w:tc>
          <w:tcPr>
            <w:tcW w:w="2981" w:type="dxa"/>
            <w:vMerge/>
            <w:vAlign w:val="center"/>
          </w:tcPr>
          <w:p w14:paraId="792D2DC5" w14:textId="77777777" w:rsidR="006069DE" w:rsidRDefault="006069DE" w:rsidP="00CE61AE">
            <w:pPr>
              <w:jc w:val="right"/>
            </w:pPr>
          </w:p>
        </w:tc>
        <w:tc>
          <w:tcPr>
            <w:tcW w:w="504" w:type="dxa"/>
            <w:tcBorders>
              <w:top w:val="single" w:sz="4" w:space="0" w:color="auto"/>
            </w:tcBorders>
            <w:vAlign w:val="center"/>
          </w:tcPr>
          <w:p w14:paraId="5541D939" w14:textId="77777777" w:rsidR="006069DE" w:rsidRDefault="006069DE" w:rsidP="00CE61AE">
            <w:pPr>
              <w:jc w:val="center"/>
            </w:pPr>
          </w:p>
        </w:tc>
        <w:tc>
          <w:tcPr>
            <w:tcW w:w="1789" w:type="dxa"/>
            <w:vMerge/>
            <w:vAlign w:val="center"/>
          </w:tcPr>
          <w:p w14:paraId="5A3746E2" w14:textId="77777777" w:rsidR="006069DE" w:rsidRDefault="006069DE" w:rsidP="00CE61AE">
            <w:pPr>
              <w:jc w:val="right"/>
            </w:pPr>
          </w:p>
        </w:tc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15A72A84" w14:textId="77777777" w:rsidR="006069DE" w:rsidRDefault="006069DE" w:rsidP="00CE61AE">
            <w:pPr>
              <w:jc w:val="center"/>
            </w:pPr>
          </w:p>
        </w:tc>
      </w:tr>
    </w:tbl>
    <w:p w14:paraId="07AA7F6E" w14:textId="77777777" w:rsidR="006069DE" w:rsidRDefault="006069DE" w:rsidP="006069DE"/>
    <w:p w14:paraId="32E75DAD" w14:textId="77777777" w:rsidR="006069DE" w:rsidRDefault="006069DE" w:rsidP="006069DE"/>
    <w:p w14:paraId="710190F5" w14:textId="77777777" w:rsidR="006069DE" w:rsidRDefault="006069DE" w:rsidP="006069DE"/>
    <w:p w14:paraId="64230269" w14:textId="77777777" w:rsidR="006069DE" w:rsidRDefault="006069DE" w:rsidP="006069DE"/>
    <w:p w14:paraId="2E205647" w14:textId="34AEF9F6" w:rsidR="006069DE" w:rsidRDefault="006069DE" w:rsidP="006069DE">
      <w:r>
        <w:t xml:space="preserve">Altro:.................................................................................................................................................................................... </w:t>
      </w:r>
    </w:p>
    <w:p w14:paraId="37B82F81" w14:textId="3003393D" w:rsidR="003F554D" w:rsidRDefault="003F554D" w:rsidP="006069DE"/>
    <w:p w14:paraId="06B796AE" w14:textId="77777777" w:rsidR="003F554D" w:rsidRDefault="003F554D" w:rsidP="006069DE"/>
    <w:p w14:paraId="299ABD5B" w14:textId="77777777" w:rsidR="006069DE" w:rsidRDefault="006069DE" w:rsidP="006069DE"/>
    <w:p w14:paraId="305F248D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lastRenderedPageBreak/>
        <w:t>VERIFICHE E VALUTAZIONE</w:t>
      </w:r>
    </w:p>
    <w:p w14:paraId="4D09FC8E" w14:textId="77777777" w:rsidR="006069DE" w:rsidRDefault="006069DE" w:rsidP="006069DE">
      <w:pPr>
        <w:jc w:val="center"/>
      </w:pPr>
    </w:p>
    <w:p w14:paraId="132AAA6E" w14:textId="77777777" w:rsidR="006069DE" w:rsidRDefault="006069DE" w:rsidP="006069DE">
      <w:r>
        <w:rPr>
          <w:b/>
        </w:rPr>
        <w:t xml:space="preserve">La verifica formativa </w:t>
      </w:r>
      <w:r>
        <w:t xml:space="preserve">avverrà durante la quotidiana interazione con gli studenti al fine di favorire il raggiungimento degli obiettivi della disciplina. </w:t>
      </w:r>
    </w:p>
    <w:p w14:paraId="66D90571" w14:textId="0B2BBDCC" w:rsidR="006069DE" w:rsidRDefault="006069DE" w:rsidP="006069DE">
      <w:r>
        <w:rPr>
          <w:b/>
          <w:bCs/>
        </w:rPr>
        <w:t>La valutazione finale</w:t>
      </w:r>
      <w:r>
        <w:t xml:space="preserve"> terrà in considerazione la situazione di partenza di ogni studente, la partecipazione al dialogo educativo, l’applicazione allo studio e il livello degli obiettivi raggiunti, nonché, se applicabili, le attività di </w:t>
      </w:r>
      <w:r w:rsidR="00676CEA">
        <w:t>FSL</w:t>
      </w:r>
    </w:p>
    <w:p w14:paraId="2EB2A4D5" w14:textId="77777777" w:rsidR="006069DE" w:rsidRDefault="006069DE" w:rsidP="006069DE">
      <w:pPr>
        <w:jc w:val="center"/>
      </w:pPr>
    </w:p>
    <w:p w14:paraId="166A3E9F" w14:textId="77777777" w:rsidR="006069DE" w:rsidRDefault="006069DE" w:rsidP="006069DE">
      <w:pPr>
        <w:rPr>
          <w:b/>
        </w:rPr>
      </w:pPr>
      <w:r>
        <w:rPr>
          <w:b/>
        </w:rPr>
        <w:t xml:space="preserve">4.1 Strumenti per la verifica </w:t>
      </w:r>
      <w:r>
        <w:t>(indicare con una X)</w:t>
      </w:r>
    </w:p>
    <w:p w14:paraId="04F118EE" w14:textId="77777777" w:rsidR="006069DE" w:rsidRDefault="006069DE" w:rsidP="006069DE"/>
    <w:tbl>
      <w:tblPr>
        <w:tblW w:w="7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2484"/>
        <w:gridCol w:w="1104"/>
      </w:tblGrid>
      <w:tr w:rsidR="006069DE" w14:paraId="724981B6" w14:textId="77777777" w:rsidTr="00CE61AE">
        <w:trPr>
          <w:jc w:val="center"/>
        </w:trPr>
        <w:tc>
          <w:tcPr>
            <w:tcW w:w="7274" w:type="dxa"/>
            <w:gridSpan w:val="4"/>
          </w:tcPr>
          <w:p w14:paraId="30561AA9" w14:textId="77777777" w:rsidR="006069DE" w:rsidRDefault="006069DE" w:rsidP="00CE61AE">
            <w:pPr>
              <w:jc w:val="center"/>
              <w:rPr>
                <w:b/>
              </w:rPr>
            </w:pPr>
            <w:r>
              <w:rPr>
                <w:b/>
              </w:rPr>
              <w:t>Verifiche Sommative</w:t>
            </w:r>
          </w:p>
        </w:tc>
      </w:tr>
      <w:tr w:rsidR="006069DE" w14:paraId="45D9766A" w14:textId="77777777" w:rsidTr="00CE61AE">
        <w:trPr>
          <w:jc w:val="center"/>
        </w:trPr>
        <w:tc>
          <w:tcPr>
            <w:tcW w:w="2552" w:type="dxa"/>
            <w:vAlign w:val="center"/>
          </w:tcPr>
          <w:p w14:paraId="0902056D" w14:textId="77777777" w:rsidR="006069DE" w:rsidRDefault="006069DE" w:rsidP="00CE61AE">
            <w:r>
              <w:t>Interrogazione formale</w:t>
            </w:r>
          </w:p>
        </w:tc>
        <w:tc>
          <w:tcPr>
            <w:tcW w:w="1134" w:type="dxa"/>
          </w:tcPr>
          <w:p w14:paraId="2D96E61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2484" w:type="dxa"/>
            <w:vAlign w:val="center"/>
          </w:tcPr>
          <w:p w14:paraId="1104C7E3" w14:textId="77777777" w:rsidR="006069DE" w:rsidRDefault="006069DE" w:rsidP="00CE61AE">
            <w:r>
              <w:t>Prova di laboratorio</w:t>
            </w:r>
          </w:p>
        </w:tc>
        <w:tc>
          <w:tcPr>
            <w:tcW w:w="1104" w:type="dxa"/>
          </w:tcPr>
          <w:p w14:paraId="7F74FB4B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39949207" w14:textId="77777777" w:rsidTr="00CE61AE">
        <w:trPr>
          <w:jc w:val="center"/>
        </w:trPr>
        <w:tc>
          <w:tcPr>
            <w:tcW w:w="2552" w:type="dxa"/>
            <w:vAlign w:val="center"/>
          </w:tcPr>
          <w:p w14:paraId="42A09840" w14:textId="77777777" w:rsidR="006069DE" w:rsidRDefault="006069DE" w:rsidP="00CE61AE">
            <w:r>
              <w:t>Interventi/Esercizi</w:t>
            </w:r>
          </w:p>
        </w:tc>
        <w:tc>
          <w:tcPr>
            <w:tcW w:w="1134" w:type="dxa"/>
          </w:tcPr>
          <w:p w14:paraId="25FD9DA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2484" w:type="dxa"/>
            <w:vAlign w:val="center"/>
          </w:tcPr>
          <w:p w14:paraId="0D94DCD1" w14:textId="77777777" w:rsidR="006069DE" w:rsidRDefault="006069DE" w:rsidP="00CE61AE">
            <w:r>
              <w:t>Relazione</w:t>
            </w:r>
          </w:p>
        </w:tc>
        <w:tc>
          <w:tcPr>
            <w:tcW w:w="1104" w:type="dxa"/>
          </w:tcPr>
          <w:p w14:paraId="22E801AA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5BB72CD2" w14:textId="77777777" w:rsidTr="00CE61AE">
        <w:trPr>
          <w:jc w:val="center"/>
        </w:trPr>
        <w:tc>
          <w:tcPr>
            <w:tcW w:w="2552" w:type="dxa"/>
            <w:vAlign w:val="center"/>
          </w:tcPr>
          <w:p w14:paraId="13B2E406" w14:textId="77777777" w:rsidR="006069DE" w:rsidRDefault="006069DE" w:rsidP="00CE61AE">
            <w:r>
              <w:t>Comprensione del testo</w:t>
            </w:r>
          </w:p>
        </w:tc>
        <w:tc>
          <w:tcPr>
            <w:tcW w:w="1134" w:type="dxa"/>
          </w:tcPr>
          <w:p w14:paraId="50E2669D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2484" w:type="dxa"/>
            <w:vAlign w:val="center"/>
          </w:tcPr>
          <w:p w14:paraId="188763DD" w14:textId="77777777" w:rsidR="006069DE" w:rsidRDefault="006069DE" w:rsidP="00CE61AE">
            <w:r>
              <w:t>Prova grafica</w:t>
            </w:r>
          </w:p>
        </w:tc>
        <w:tc>
          <w:tcPr>
            <w:tcW w:w="1104" w:type="dxa"/>
          </w:tcPr>
          <w:p w14:paraId="1D0ECC0F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5E431A15" w14:textId="77777777" w:rsidTr="00CE61AE">
        <w:trPr>
          <w:jc w:val="center"/>
        </w:trPr>
        <w:tc>
          <w:tcPr>
            <w:tcW w:w="2552" w:type="dxa"/>
            <w:vAlign w:val="center"/>
          </w:tcPr>
          <w:p w14:paraId="1D3F582C" w14:textId="77777777" w:rsidR="006069DE" w:rsidRDefault="006069DE" w:rsidP="00CE61AE">
            <w:r>
              <w:t xml:space="preserve">Prova strutturata o semi-strutturata </w:t>
            </w:r>
          </w:p>
        </w:tc>
        <w:tc>
          <w:tcPr>
            <w:tcW w:w="1134" w:type="dxa"/>
          </w:tcPr>
          <w:p w14:paraId="22264855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2484" w:type="dxa"/>
            <w:vAlign w:val="center"/>
          </w:tcPr>
          <w:p w14:paraId="31B1AF22" w14:textId="77777777" w:rsidR="006069DE" w:rsidRDefault="006069DE" w:rsidP="00CE61AE">
            <w:r>
              <w:t>Prova pratica</w:t>
            </w:r>
          </w:p>
        </w:tc>
        <w:tc>
          <w:tcPr>
            <w:tcW w:w="1104" w:type="dxa"/>
          </w:tcPr>
          <w:p w14:paraId="0898856B" w14:textId="77777777" w:rsidR="006069DE" w:rsidRDefault="006069DE" w:rsidP="00CE61AE">
            <w:pPr>
              <w:jc w:val="center"/>
              <w:rPr>
                <w:rFonts w:ascii="Arial" w:hAnsi="Arial"/>
              </w:rPr>
            </w:pPr>
          </w:p>
        </w:tc>
      </w:tr>
      <w:tr w:rsidR="006069DE" w14:paraId="1EA31A92" w14:textId="77777777" w:rsidTr="00CE61AE">
        <w:trPr>
          <w:jc w:val="center"/>
        </w:trPr>
        <w:tc>
          <w:tcPr>
            <w:tcW w:w="2552" w:type="dxa"/>
            <w:vAlign w:val="center"/>
          </w:tcPr>
          <w:p w14:paraId="4F4C8B05" w14:textId="77777777" w:rsidR="006069DE" w:rsidRDefault="006069DE" w:rsidP="00CE61AE">
            <w:r>
              <w:t>Prova scritta</w:t>
            </w:r>
          </w:p>
        </w:tc>
        <w:tc>
          <w:tcPr>
            <w:tcW w:w="1134" w:type="dxa"/>
          </w:tcPr>
          <w:p w14:paraId="467E0E2A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2484" w:type="dxa"/>
            <w:vAlign w:val="center"/>
          </w:tcPr>
          <w:p w14:paraId="6CF248CE" w14:textId="77777777" w:rsidR="006069DE" w:rsidRDefault="006069DE" w:rsidP="00CE61AE">
            <w:r>
              <w:t>Altro</w:t>
            </w:r>
          </w:p>
        </w:tc>
        <w:tc>
          <w:tcPr>
            <w:tcW w:w="1104" w:type="dxa"/>
          </w:tcPr>
          <w:p w14:paraId="25E00817" w14:textId="77777777" w:rsidR="006069DE" w:rsidRDefault="006069DE" w:rsidP="00CE61AE">
            <w:pPr>
              <w:jc w:val="center"/>
              <w:rPr>
                <w:rFonts w:ascii="Arial" w:hAnsi="Arial"/>
              </w:rPr>
            </w:pPr>
          </w:p>
        </w:tc>
      </w:tr>
    </w:tbl>
    <w:p w14:paraId="723F2010" w14:textId="77777777" w:rsidR="006069DE" w:rsidRDefault="006069DE" w:rsidP="006069DE">
      <w:pPr>
        <w:rPr>
          <w:b/>
        </w:rPr>
      </w:pPr>
    </w:p>
    <w:p w14:paraId="7ABDFB86" w14:textId="77777777" w:rsidR="006069DE" w:rsidRDefault="006069DE" w:rsidP="006069DE">
      <w:pPr>
        <w:rPr>
          <w:b/>
        </w:rPr>
      </w:pPr>
      <w:r>
        <w:rPr>
          <w:b/>
        </w:rPr>
        <w:t>4.2 Numero di verifiche sommative previste per ogni periodo</w:t>
      </w:r>
    </w:p>
    <w:p w14:paraId="65672B4E" w14:textId="77777777" w:rsidR="006069DE" w:rsidRDefault="006069DE" w:rsidP="006069DE">
      <w:pPr>
        <w:rPr>
          <w:b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4853"/>
      </w:tblGrid>
      <w:tr w:rsidR="006069DE" w14:paraId="3DFFC666" w14:textId="77777777" w:rsidTr="00CE61AE">
        <w:trPr>
          <w:jc w:val="center"/>
        </w:trPr>
        <w:tc>
          <w:tcPr>
            <w:tcW w:w="1800" w:type="dxa"/>
          </w:tcPr>
          <w:p w14:paraId="41F53144" w14:textId="77777777" w:rsidR="006069DE" w:rsidRDefault="006069DE" w:rsidP="00CE61AE">
            <w:pPr>
              <w:jc w:val="center"/>
              <w:rPr>
                <w:b/>
              </w:rPr>
            </w:pPr>
          </w:p>
        </w:tc>
        <w:tc>
          <w:tcPr>
            <w:tcW w:w="4853" w:type="dxa"/>
          </w:tcPr>
          <w:p w14:paraId="766FE70D" w14:textId="77777777" w:rsidR="006069DE" w:rsidRDefault="006069DE" w:rsidP="00CE61AE">
            <w:pPr>
              <w:jc w:val="center"/>
              <w:rPr>
                <w:b/>
              </w:rPr>
            </w:pPr>
            <w:r>
              <w:rPr>
                <w:b/>
              </w:rPr>
              <w:t>N° Verifiche Sommative (orali, scritte, pratiche)</w:t>
            </w:r>
          </w:p>
        </w:tc>
      </w:tr>
      <w:tr w:rsidR="006069DE" w14:paraId="5A90C373" w14:textId="77777777" w:rsidTr="00CE61AE">
        <w:trPr>
          <w:trHeight w:val="392"/>
          <w:jc w:val="center"/>
        </w:trPr>
        <w:tc>
          <w:tcPr>
            <w:tcW w:w="1800" w:type="dxa"/>
            <w:vAlign w:val="center"/>
          </w:tcPr>
          <w:p w14:paraId="186B0775" w14:textId="77777777" w:rsidR="006069DE" w:rsidRDefault="006069DE" w:rsidP="00CE61AE">
            <w:pPr>
              <w:jc w:val="both"/>
              <w:rPr>
                <w:b/>
              </w:rPr>
            </w:pPr>
            <w:r>
              <w:rPr>
                <w:b/>
                <w:sz w:val="20"/>
              </w:rPr>
              <w:t>Trimestre</w:t>
            </w:r>
          </w:p>
        </w:tc>
        <w:tc>
          <w:tcPr>
            <w:tcW w:w="4853" w:type="dxa"/>
          </w:tcPr>
          <w:p w14:paraId="5D09C328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1733D6E0" w14:textId="77777777" w:rsidTr="00CE61AE">
        <w:trPr>
          <w:trHeight w:val="488"/>
          <w:jc w:val="center"/>
        </w:trPr>
        <w:tc>
          <w:tcPr>
            <w:tcW w:w="1800" w:type="dxa"/>
            <w:vAlign w:val="center"/>
          </w:tcPr>
          <w:p w14:paraId="7EA6FE85" w14:textId="77777777" w:rsidR="006069DE" w:rsidRDefault="006069DE" w:rsidP="00CE61AE">
            <w:pPr>
              <w:jc w:val="both"/>
              <w:rPr>
                <w:b/>
              </w:rPr>
            </w:pPr>
            <w:r>
              <w:rPr>
                <w:b/>
                <w:sz w:val="20"/>
              </w:rPr>
              <w:t>Pentamestre</w:t>
            </w:r>
          </w:p>
        </w:tc>
        <w:tc>
          <w:tcPr>
            <w:tcW w:w="4853" w:type="dxa"/>
          </w:tcPr>
          <w:p w14:paraId="677F3C29" w14:textId="77777777" w:rsidR="006069DE" w:rsidRDefault="006069DE" w:rsidP="00CE61AE">
            <w:pPr>
              <w:rPr>
                <w:b/>
              </w:rPr>
            </w:pPr>
          </w:p>
        </w:tc>
      </w:tr>
    </w:tbl>
    <w:p w14:paraId="3AC70B05" w14:textId="4C1C498E" w:rsidR="006069DE" w:rsidRDefault="006069DE" w:rsidP="006069DE">
      <w:pPr>
        <w:rPr>
          <w:b/>
        </w:rPr>
      </w:pPr>
    </w:p>
    <w:p w14:paraId="743EBD33" w14:textId="25ED4DF5" w:rsidR="003F554D" w:rsidRDefault="003F554D" w:rsidP="006069DE">
      <w:pPr>
        <w:rPr>
          <w:b/>
        </w:rPr>
      </w:pPr>
    </w:p>
    <w:p w14:paraId="1BD4705F" w14:textId="3FE7A11D" w:rsidR="003F554D" w:rsidRDefault="003F554D" w:rsidP="006069DE">
      <w:pPr>
        <w:rPr>
          <w:b/>
        </w:rPr>
      </w:pPr>
    </w:p>
    <w:p w14:paraId="341C9CA5" w14:textId="48B227E1" w:rsidR="003F554D" w:rsidRDefault="003F554D" w:rsidP="006069DE">
      <w:pPr>
        <w:rPr>
          <w:b/>
        </w:rPr>
      </w:pPr>
    </w:p>
    <w:p w14:paraId="75B0B695" w14:textId="175955C9" w:rsidR="003F554D" w:rsidRDefault="003F554D" w:rsidP="006069DE">
      <w:pPr>
        <w:rPr>
          <w:b/>
        </w:rPr>
      </w:pPr>
    </w:p>
    <w:p w14:paraId="593CC9F9" w14:textId="77777777" w:rsidR="003F554D" w:rsidRDefault="003F554D" w:rsidP="006069DE">
      <w:pPr>
        <w:rPr>
          <w:b/>
        </w:rPr>
      </w:pPr>
    </w:p>
    <w:p w14:paraId="00FE88C6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lastRenderedPageBreak/>
        <w:t>STRUMENTI</w:t>
      </w:r>
    </w:p>
    <w:p w14:paraId="3FD1D21F" w14:textId="77777777" w:rsidR="006069DE" w:rsidRDefault="006069DE" w:rsidP="006069DE">
      <w:pPr>
        <w:rPr>
          <w:b/>
        </w:rPr>
      </w:pP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64"/>
        <w:gridCol w:w="857"/>
        <w:gridCol w:w="818"/>
        <w:gridCol w:w="851"/>
        <w:gridCol w:w="850"/>
        <w:gridCol w:w="1134"/>
        <w:gridCol w:w="851"/>
        <w:gridCol w:w="850"/>
        <w:gridCol w:w="1134"/>
        <w:gridCol w:w="709"/>
        <w:gridCol w:w="65"/>
      </w:tblGrid>
      <w:tr w:rsidR="006069DE" w:rsidRPr="00D6795C" w14:paraId="39AF175C" w14:textId="77777777" w:rsidTr="00D6795C">
        <w:trPr>
          <w:gridAfter w:val="1"/>
          <w:wAfter w:w="65" w:type="dxa"/>
        </w:trPr>
        <w:tc>
          <w:tcPr>
            <w:tcW w:w="9918" w:type="dxa"/>
            <w:gridSpan w:val="10"/>
          </w:tcPr>
          <w:p w14:paraId="6F76BFF5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b/>
                <w:sz w:val="18"/>
                <w:szCs w:val="18"/>
              </w:rPr>
              <w:t>Utilizzo (indicare con una X)</w:t>
            </w:r>
          </w:p>
        </w:tc>
      </w:tr>
      <w:tr w:rsidR="00D6795C" w:rsidRPr="00D6795C" w14:paraId="1B8E532B" w14:textId="77777777" w:rsidTr="00D6795C">
        <w:tc>
          <w:tcPr>
            <w:tcW w:w="1864" w:type="dxa"/>
          </w:tcPr>
          <w:p w14:paraId="0D1FF9EB" w14:textId="77777777" w:rsidR="006069DE" w:rsidRPr="00D6795C" w:rsidRDefault="006069DE" w:rsidP="00CE61AE">
            <w:pPr>
              <w:rPr>
                <w:b/>
                <w:sz w:val="18"/>
                <w:szCs w:val="18"/>
              </w:rPr>
            </w:pPr>
          </w:p>
        </w:tc>
        <w:tc>
          <w:tcPr>
            <w:tcW w:w="857" w:type="dxa"/>
            <w:vAlign w:val="center"/>
          </w:tcPr>
          <w:p w14:paraId="1EC36984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Quasi sempre</w:t>
            </w:r>
          </w:p>
        </w:tc>
        <w:tc>
          <w:tcPr>
            <w:tcW w:w="818" w:type="dxa"/>
            <w:vAlign w:val="center"/>
          </w:tcPr>
          <w:p w14:paraId="49B3A8D2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Spesso</w:t>
            </w:r>
          </w:p>
        </w:tc>
        <w:tc>
          <w:tcPr>
            <w:tcW w:w="851" w:type="dxa"/>
            <w:vAlign w:val="center"/>
          </w:tcPr>
          <w:p w14:paraId="0C605F27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Qualche volta</w:t>
            </w:r>
          </w:p>
        </w:tc>
        <w:tc>
          <w:tcPr>
            <w:tcW w:w="850" w:type="dxa"/>
            <w:vAlign w:val="center"/>
          </w:tcPr>
          <w:p w14:paraId="682F0CFE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Quasi mai</w:t>
            </w:r>
          </w:p>
        </w:tc>
        <w:tc>
          <w:tcPr>
            <w:tcW w:w="1134" w:type="dxa"/>
          </w:tcPr>
          <w:p w14:paraId="70126475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CA4C3D5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Quasi sempre</w:t>
            </w:r>
          </w:p>
        </w:tc>
        <w:tc>
          <w:tcPr>
            <w:tcW w:w="850" w:type="dxa"/>
            <w:vAlign w:val="center"/>
          </w:tcPr>
          <w:p w14:paraId="27F98870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Spesso</w:t>
            </w:r>
          </w:p>
        </w:tc>
        <w:tc>
          <w:tcPr>
            <w:tcW w:w="1134" w:type="dxa"/>
            <w:vAlign w:val="center"/>
          </w:tcPr>
          <w:p w14:paraId="2AF40429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Qualche volta</w:t>
            </w:r>
          </w:p>
        </w:tc>
        <w:tc>
          <w:tcPr>
            <w:tcW w:w="774" w:type="dxa"/>
            <w:gridSpan w:val="2"/>
            <w:vAlign w:val="center"/>
          </w:tcPr>
          <w:p w14:paraId="6E5059B4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Quasi mai</w:t>
            </w:r>
          </w:p>
        </w:tc>
      </w:tr>
      <w:tr w:rsidR="00D6795C" w:rsidRPr="00D6795C" w14:paraId="47834499" w14:textId="77777777" w:rsidTr="00D6795C">
        <w:trPr>
          <w:trHeight w:val="284"/>
        </w:trPr>
        <w:tc>
          <w:tcPr>
            <w:tcW w:w="1864" w:type="dxa"/>
            <w:vAlign w:val="center"/>
          </w:tcPr>
          <w:p w14:paraId="3E194701" w14:textId="77777777" w:rsidR="006069DE" w:rsidRPr="00D6795C" w:rsidRDefault="006069DE" w:rsidP="00CE61AE">
            <w:pPr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Manuali</w:t>
            </w:r>
          </w:p>
        </w:tc>
        <w:tc>
          <w:tcPr>
            <w:tcW w:w="857" w:type="dxa"/>
            <w:vAlign w:val="center"/>
          </w:tcPr>
          <w:p w14:paraId="6AC5B58C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8" w:type="dxa"/>
            <w:vAlign w:val="center"/>
          </w:tcPr>
          <w:p w14:paraId="3DD2A0F0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74F260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58328E4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C46867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Laboratori</w:t>
            </w:r>
          </w:p>
        </w:tc>
        <w:tc>
          <w:tcPr>
            <w:tcW w:w="851" w:type="dxa"/>
          </w:tcPr>
          <w:p w14:paraId="10E60C64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4760B0D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F92F0CE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</w:tcPr>
          <w:p w14:paraId="632CC4B5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</w:tr>
      <w:tr w:rsidR="00D6795C" w:rsidRPr="00D6795C" w14:paraId="1AA1D2DF" w14:textId="77777777" w:rsidTr="00D6795C">
        <w:trPr>
          <w:trHeight w:val="284"/>
        </w:trPr>
        <w:tc>
          <w:tcPr>
            <w:tcW w:w="1864" w:type="dxa"/>
            <w:vAlign w:val="center"/>
          </w:tcPr>
          <w:p w14:paraId="11EB6A31" w14:textId="77777777" w:rsidR="006069DE" w:rsidRPr="00D6795C" w:rsidRDefault="006069DE" w:rsidP="00CE61AE">
            <w:pPr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Manuali con espansione on-line</w:t>
            </w:r>
          </w:p>
        </w:tc>
        <w:tc>
          <w:tcPr>
            <w:tcW w:w="857" w:type="dxa"/>
            <w:vAlign w:val="center"/>
          </w:tcPr>
          <w:p w14:paraId="0F558DA8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Align w:val="center"/>
          </w:tcPr>
          <w:p w14:paraId="60280DD1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A6F612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F3B0700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886B96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Materiale</w:t>
            </w:r>
          </w:p>
          <w:p w14:paraId="5A941223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su web</w:t>
            </w:r>
          </w:p>
        </w:tc>
        <w:tc>
          <w:tcPr>
            <w:tcW w:w="851" w:type="dxa"/>
          </w:tcPr>
          <w:p w14:paraId="7D88AED7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FA85E0B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2CDA95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</w:tcPr>
          <w:p w14:paraId="48CA7971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</w:tr>
      <w:tr w:rsidR="00D6795C" w:rsidRPr="00D6795C" w14:paraId="3B0731CE" w14:textId="77777777" w:rsidTr="00D6795C">
        <w:trPr>
          <w:trHeight w:val="284"/>
        </w:trPr>
        <w:tc>
          <w:tcPr>
            <w:tcW w:w="1864" w:type="dxa"/>
            <w:vAlign w:val="center"/>
          </w:tcPr>
          <w:p w14:paraId="4D23814A" w14:textId="77777777" w:rsidR="006069DE" w:rsidRPr="00D6795C" w:rsidRDefault="006069DE" w:rsidP="00CE61AE">
            <w:pPr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Schemi/mappe</w:t>
            </w:r>
          </w:p>
        </w:tc>
        <w:tc>
          <w:tcPr>
            <w:tcW w:w="857" w:type="dxa"/>
            <w:vAlign w:val="center"/>
          </w:tcPr>
          <w:p w14:paraId="6623CA46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Align w:val="center"/>
          </w:tcPr>
          <w:p w14:paraId="0613C9D5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32A128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15D5EE2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0DFEC3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i/>
                <w:iCs/>
                <w:sz w:val="18"/>
                <w:szCs w:val="18"/>
              </w:rPr>
              <w:t>Collabora</w:t>
            </w:r>
          </w:p>
        </w:tc>
        <w:tc>
          <w:tcPr>
            <w:tcW w:w="851" w:type="dxa"/>
          </w:tcPr>
          <w:p w14:paraId="01F33FA8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DDC813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6517C03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</w:tcPr>
          <w:p w14:paraId="6F0F5A46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</w:tr>
      <w:tr w:rsidR="00D6795C" w:rsidRPr="00D6795C" w14:paraId="3D6C7E31" w14:textId="77777777" w:rsidTr="00D6795C">
        <w:trPr>
          <w:trHeight w:val="284"/>
        </w:trPr>
        <w:tc>
          <w:tcPr>
            <w:tcW w:w="1864" w:type="dxa"/>
            <w:vAlign w:val="center"/>
          </w:tcPr>
          <w:p w14:paraId="1E0E87C6" w14:textId="77777777" w:rsidR="006069DE" w:rsidRPr="00D6795C" w:rsidRDefault="006069DE" w:rsidP="00CE61AE">
            <w:pPr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Filmati</w:t>
            </w:r>
          </w:p>
        </w:tc>
        <w:tc>
          <w:tcPr>
            <w:tcW w:w="857" w:type="dxa"/>
            <w:vAlign w:val="center"/>
          </w:tcPr>
          <w:p w14:paraId="2E7B8BE6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Align w:val="center"/>
          </w:tcPr>
          <w:p w14:paraId="54B2CFA5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D4C5A7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FAF9A44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BE13A0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 xml:space="preserve">Piattaforma </w:t>
            </w:r>
          </w:p>
          <w:p w14:paraId="2D038A69" w14:textId="77777777" w:rsidR="006069DE" w:rsidRPr="00D6795C" w:rsidRDefault="006069DE" w:rsidP="00CE61AE">
            <w:pPr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Office 365</w:t>
            </w:r>
          </w:p>
        </w:tc>
        <w:tc>
          <w:tcPr>
            <w:tcW w:w="851" w:type="dxa"/>
          </w:tcPr>
          <w:p w14:paraId="7BE1BB34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DD7AAA9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5BAD71B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</w:tcPr>
          <w:p w14:paraId="1BDB0C1D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</w:tr>
      <w:tr w:rsidR="00D6795C" w:rsidRPr="00D6795C" w14:paraId="1D7286FF" w14:textId="77777777" w:rsidTr="00D6795C">
        <w:trPr>
          <w:trHeight w:val="284"/>
        </w:trPr>
        <w:tc>
          <w:tcPr>
            <w:tcW w:w="1864" w:type="dxa"/>
            <w:vAlign w:val="center"/>
          </w:tcPr>
          <w:p w14:paraId="0631E67C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 xml:space="preserve">LIM, tavoletta </w:t>
            </w:r>
          </w:p>
          <w:p w14:paraId="4363DDDE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grafica</w:t>
            </w:r>
          </w:p>
        </w:tc>
        <w:tc>
          <w:tcPr>
            <w:tcW w:w="857" w:type="dxa"/>
            <w:vAlign w:val="center"/>
          </w:tcPr>
          <w:p w14:paraId="694357AD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18" w:type="dxa"/>
            <w:vAlign w:val="center"/>
          </w:tcPr>
          <w:p w14:paraId="5787735E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261D018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D78CE41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8D93E5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 xml:space="preserve">Visite </w:t>
            </w:r>
          </w:p>
          <w:p w14:paraId="386F818C" w14:textId="77777777" w:rsidR="006069DE" w:rsidRPr="00D6795C" w:rsidRDefault="006069DE" w:rsidP="00CE61AE">
            <w:pPr>
              <w:wordWrap w:val="0"/>
              <w:jc w:val="right"/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guidate</w:t>
            </w:r>
          </w:p>
        </w:tc>
        <w:tc>
          <w:tcPr>
            <w:tcW w:w="851" w:type="dxa"/>
          </w:tcPr>
          <w:p w14:paraId="28C9AB08" w14:textId="77777777" w:rsidR="006069DE" w:rsidRPr="00D6795C" w:rsidRDefault="006069DE" w:rsidP="00CE6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BB31D35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1746927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</w:tcPr>
          <w:p w14:paraId="69F2AA0C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</w:tr>
      <w:tr w:rsidR="006069DE" w:rsidRPr="00D6795C" w14:paraId="44742934" w14:textId="77777777" w:rsidTr="00D6795C">
        <w:trPr>
          <w:gridAfter w:val="1"/>
          <w:wAfter w:w="65" w:type="dxa"/>
          <w:trHeight w:val="284"/>
        </w:trPr>
        <w:tc>
          <w:tcPr>
            <w:tcW w:w="9918" w:type="dxa"/>
            <w:gridSpan w:val="10"/>
            <w:vAlign w:val="center"/>
          </w:tcPr>
          <w:p w14:paraId="4DB1B483" w14:textId="77777777" w:rsidR="006069DE" w:rsidRPr="00D6795C" w:rsidRDefault="006069DE" w:rsidP="00CE61AE">
            <w:pPr>
              <w:rPr>
                <w:sz w:val="18"/>
                <w:szCs w:val="18"/>
              </w:rPr>
            </w:pPr>
            <w:r w:rsidRPr="00D6795C">
              <w:rPr>
                <w:sz w:val="18"/>
                <w:szCs w:val="18"/>
              </w:rPr>
              <w:t>Altro:</w:t>
            </w:r>
          </w:p>
          <w:p w14:paraId="3566D132" w14:textId="77777777" w:rsidR="006069DE" w:rsidRPr="00D6795C" w:rsidRDefault="006069DE" w:rsidP="00CE61AE">
            <w:pPr>
              <w:rPr>
                <w:sz w:val="18"/>
                <w:szCs w:val="18"/>
              </w:rPr>
            </w:pPr>
          </w:p>
        </w:tc>
      </w:tr>
    </w:tbl>
    <w:p w14:paraId="375D9904" w14:textId="77777777" w:rsidR="006069DE" w:rsidRDefault="006069DE" w:rsidP="006069DE">
      <w:pPr>
        <w:rPr>
          <w:b/>
        </w:rPr>
      </w:pPr>
    </w:p>
    <w:p w14:paraId="26962165" w14:textId="281CFC13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t>ATTIVITÀ DI RECUPERO E POTENZIAM</w:t>
      </w:r>
      <w:r w:rsidR="00676CEA">
        <w:rPr>
          <w:b/>
        </w:rPr>
        <w:t>E</w:t>
      </w:r>
      <w:r>
        <w:rPr>
          <w:b/>
        </w:rPr>
        <w:t>NTO</w:t>
      </w:r>
    </w:p>
    <w:p w14:paraId="688BED9D" w14:textId="77777777" w:rsidR="006069DE" w:rsidRDefault="006069DE" w:rsidP="006069DE">
      <w:pPr>
        <w:ind w:left="340"/>
        <w:jc w:val="center"/>
      </w:pPr>
    </w:p>
    <w:p w14:paraId="5B279CA4" w14:textId="77777777" w:rsidR="006069DE" w:rsidRDefault="006069DE" w:rsidP="006069DE">
      <w:pPr>
        <w:ind w:left="340"/>
        <w:jc w:val="both"/>
      </w:pPr>
      <w:r>
        <w:t xml:space="preserve">L’attività di recupero verrà generalmente attuata in </w:t>
      </w:r>
      <w:r>
        <w:rPr>
          <w:i/>
          <w:iCs/>
        </w:rPr>
        <w:t>itinere</w:t>
      </w:r>
      <w:r>
        <w:t xml:space="preserve">, tornando sugli stessi argomenti per tutta la classe. </w:t>
      </w:r>
    </w:p>
    <w:p w14:paraId="19B11C0B" w14:textId="77777777" w:rsidR="006069DE" w:rsidRDefault="006069DE" w:rsidP="006069DE">
      <w:pPr>
        <w:ind w:left="340"/>
        <w:jc w:val="both"/>
      </w:pPr>
      <w:r>
        <w:t>Per l’intero anno scolastico si prevedono inoltre le seguenti modalità di supporto:</w:t>
      </w:r>
    </w:p>
    <w:p w14:paraId="3A8D8B04" w14:textId="77777777" w:rsidR="006069DE" w:rsidRDefault="006069DE" w:rsidP="006069DE">
      <w:pPr>
        <w:ind w:left="34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32"/>
        <w:gridCol w:w="319"/>
        <w:gridCol w:w="319"/>
        <w:gridCol w:w="319"/>
        <w:gridCol w:w="1286"/>
        <w:gridCol w:w="319"/>
        <w:gridCol w:w="319"/>
        <w:gridCol w:w="319"/>
        <w:gridCol w:w="1639"/>
        <w:gridCol w:w="319"/>
        <w:gridCol w:w="319"/>
        <w:gridCol w:w="319"/>
        <w:gridCol w:w="1169"/>
        <w:gridCol w:w="319"/>
        <w:gridCol w:w="319"/>
        <w:gridCol w:w="320"/>
      </w:tblGrid>
      <w:tr w:rsidR="00D6795C" w14:paraId="22421CE5" w14:textId="77777777" w:rsidTr="00CE61AE">
        <w:trPr>
          <w:trHeight w:val="337"/>
        </w:trPr>
        <w:tc>
          <w:tcPr>
            <w:tcW w:w="14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FB0F" w14:textId="77777777" w:rsidR="006069DE" w:rsidRDefault="006069DE" w:rsidP="00CE61AE">
            <w:pPr>
              <w:jc w:val="right"/>
            </w:pPr>
            <w:r>
              <w:t>Compresenza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E49CA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18DF8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36CB" w14:textId="77777777" w:rsidR="006069DE" w:rsidRDefault="006069DE" w:rsidP="00CE61AE">
            <w:pPr>
              <w:jc w:val="right"/>
            </w:pPr>
          </w:p>
        </w:tc>
        <w:tc>
          <w:tcPr>
            <w:tcW w:w="13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2B919" w14:textId="77777777" w:rsidR="006069DE" w:rsidRDefault="006069DE" w:rsidP="00CE61AE">
            <w:pPr>
              <w:jc w:val="right"/>
            </w:pPr>
            <w:r>
              <w:t>Eventuali attività organizzate dalla scuola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EC7E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3C473A5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53A90" w14:textId="77777777" w:rsidR="006069DE" w:rsidRDefault="006069DE" w:rsidP="00CE61AE">
            <w:pPr>
              <w:jc w:val="right"/>
            </w:pPr>
          </w:p>
        </w:tc>
        <w:tc>
          <w:tcPr>
            <w:tcW w:w="16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73EF" w14:textId="77777777" w:rsidR="006069DE" w:rsidRDefault="006069DE" w:rsidP="00CE61AE">
            <w:pPr>
              <w:jc w:val="right"/>
            </w:pPr>
            <w:r>
              <w:t>Assegnazione esercizi/compiti individualizzati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09EEB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AAD8A63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3032E" w14:textId="77777777" w:rsidR="006069DE" w:rsidRDefault="006069DE" w:rsidP="00CE61AE">
            <w:pPr>
              <w:jc w:val="right"/>
            </w:pPr>
          </w:p>
        </w:tc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DE86E" w14:textId="77777777" w:rsidR="006069DE" w:rsidRDefault="006069DE" w:rsidP="00CE61AE">
            <w:pPr>
              <w:jc w:val="right"/>
            </w:pPr>
            <w:r>
              <w:t>Sportello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568AB361" w14:textId="77777777" w:rsidR="006069DE" w:rsidRDefault="006069DE" w:rsidP="00CE61AE">
            <w:pPr>
              <w:jc w:val="both"/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106DFA" w14:textId="77777777" w:rsidR="006069DE" w:rsidRDefault="006069DE" w:rsidP="00CE61AE">
            <w:pPr>
              <w:jc w:val="both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B57CC36" w14:textId="77777777" w:rsidR="006069DE" w:rsidRDefault="006069DE" w:rsidP="00CE61AE">
            <w:pPr>
              <w:jc w:val="both"/>
            </w:pPr>
          </w:p>
        </w:tc>
      </w:tr>
      <w:tr w:rsidR="00D6795C" w14:paraId="47C973AC" w14:textId="77777777" w:rsidTr="00CE61AE">
        <w:trPr>
          <w:trHeight w:val="337"/>
        </w:trPr>
        <w:tc>
          <w:tcPr>
            <w:tcW w:w="14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389C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979416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DA8C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84FC6E" w14:textId="77777777" w:rsidR="006069DE" w:rsidRDefault="006069DE" w:rsidP="00CE61AE">
            <w:pPr>
              <w:jc w:val="right"/>
            </w:pPr>
          </w:p>
        </w:tc>
        <w:tc>
          <w:tcPr>
            <w:tcW w:w="13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5046B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174B66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4951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36D8A48" w14:textId="77777777" w:rsidR="006069DE" w:rsidRDefault="006069DE" w:rsidP="00CE61AE">
            <w:pPr>
              <w:jc w:val="right"/>
            </w:pPr>
          </w:p>
        </w:tc>
        <w:tc>
          <w:tcPr>
            <w:tcW w:w="16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CE89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C264AA3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4C7F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A257296" w14:textId="77777777" w:rsidR="006069DE" w:rsidRDefault="006069DE" w:rsidP="00CE61AE">
            <w:pPr>
              <w:jc w:val="right"/>
            </w:pPr>
          </w:p>
        </w:tc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9C527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FD28C8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62A9" w14:textId="77777777" w:rsidR="006069DE" w:rsidRDefault="006069DE" w:rsidP="00CE61AE">
            <w:pPr>
              <w:jc w:val="right"/>
            </w:pPr>
          </w:p>
        </w:tc>
        <w:tc>
          <w:tcPr>
            <w:tcW w:w="41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B5FDDB7" w14:textId="77777777" w:rsidR="006069DE" w:rsidRDefault="006069DE" w:rsidP="00CE61AE">
            <w:pPr>
              <w:jc w:val="right"/>
            </w:pPr>
          </w:p>
        </w:tc>
      </w:tr>
      <w:tr w:rsidR="00D6795C" w14:paraId="459CB50F" w14:textId="77777777" w:rsidTr="00CE61AE">
        <w:trPr>
          <w:trHeight w:val="337"/>
        </w:trPr>
        <w:tc>
          <w:tcPr>
            <w:tcW w:w="14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75E2F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4FC9B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AB7D61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5DF7D" w14:textId="77777777" w:rsidR="006069DE" w:rsidRDefault="006069DE" w:rsidP="00CE61AE">
            <w:pPr>
              <w:jc w:val="right"/>
            </w:pPr>
          </w:p>
        </w:tc>
        <w:tc>
          <w:tcPr>
            <w:tcW w:w="13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B6B98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6E00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6A7D049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E7C00" w14:textId="77777777" w:rsidR="006069DE" w:rsidRDefault="006069DE" w:rsidP="00CE61AE">
            <w:pPr>
              <w:jc w:val="right"/>
            </w:pPr>
          </w:p>
        </w:tc>
        <w:tc>
          <w:tcPr>
            <w:tcW w:w="16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F307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2404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A198A71" w14:textId="77777777" w:rsidR="006069DE" w:rsidRDefault="006069DE" w:rsidP="00CE61AE">
            <w:pPr>
              <w:jc w:val="right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0D47D" w14:textId="77777777" w:rsidR="006069DE" w:rsidRDefault="006069DE" w:rsidP="00CE61AE">
            <w:pPr>
              <w:jc w:val="right"/>
            </w:pPr>
          </w:p>
        </w:tc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852B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2BB5A095" w14:textId="77777777" w:rsidR="006069DE" w:rsidRDefault="006069DE" w:rsidP="00CE61AE">
            <w:pPr>
              <w:jc w:val="right"/>
            </w:pPr>
          </w:p>
        </w:tc>
        <w:tc>
          <w:tcPr>
            <w:tcW w:w="41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DE456C" w14:textId="77777777" w:rsidR="006069DE" w:rsidRDefault="006069DE" w:rsidP="00CE61AE">
            <w:pPr>
              <w:jc w:val="right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71A4381" w14:textId="77777777" w:rsidR="006069DE" w:rsidRDefault="006069DE" w:rsidP="00CE61AE">
            <w:pPr>
              <w:jc w:val="right"/>
            </w:pPr>
          </w:p>
        </w:tc>
      </w:tr>
    </w:tbl>
    <w:p w14:paraId="0F93B5FA" w14:textId="77777777" w:rsidR="006069DE" w:rsidRDefault="006069DE" w:rsidP="006069DE">
      <w:pPr>
        <w:ind w:left="340"/>
        <w:jc w:val="both"/>
      </w:pPr>
    </w:p>
    <w:p w14:paraId="30B8E228" w14:textId="77777777" w:rsidR="006069DE" w:rsidRDefault="006069DE" w:rsidP="006069DE">
      <w:pPr>
        <w:ind w:leftChars="100" w:left="220"/>
      </w:pPr>
      <w:r>
        <w:t>Eventuali attività proposte per le eccellenze:__________________________________________</w:t>
      </w:r>
    </w:p>
    <w:p w14:paraId="3FC8E40F" w14:textId="77777777" w:rsidR="006069DE" w:rsidRDefault="006069DE" w:rsidP="006069DE">
      <w:pPr>
        <w:jc w:val="center"/>
        <w:rPr>
          <w:b/>
        </w:rPr>
      </w:pPr>
    </w:p>
    <w:p w14:paraId="18E1F0E3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outlineLvl w:val="0"/>
        <w:rPr>
          <w:b/>
        </w:rPr>
      </w:pPr>
      <w:r>
        <w:rPr>
          <w:b/>
        </w:rPr>
        <w:t>TEMPI</w:t>
      </w:r>
    </w:p>
    <w:p w14:paraId="2EE2FB59" w14:textId="77777777" w:rsidR="006069DE" w:rsidRDefault="006069DE" w:rsidP="006069DE">
      <w:pPr>
        <w:jc w:val="both"/>
        <w:outlineLvl w:val="0"/>
        <w:rPr>
          <w:b/>
        </w:rPr>
      </w:pPr>
    </w:p>
    <w:p w14:paraId="54D158BA" w14:textId="77777777" w:rsidR="006069DE" w:rsidRDefault="006069DE" w:rsidP="006069DE">
      <w:pPr>
        <w:ind w:leftChars="100" w:left="220"/>
      </w:pPr>
      <w:r>
        <w:lastRenderedPageBreak/>
        <w:t>Ore totali annue:</w:t>
      </w:r>
      <w:r>
        <w:rPr>
          <w:b/>
        </w:rPr>
        <w:t xml:space="preserve"> XX</w:t>
      </w:r>
      <w:r>
        <w:t xml:space="preserve"> (per yyy numero ore settimanali)</w:t>
      </w:r>
    </w:p>
    <w:p w14:paraId="7E45B7C6" w14:textId="77777777" w:rsidR="006069DE" w:rsidRDefault="006069DE" w:rsidP="006069DE">
      <w:pPr>
        <w:jc w:val="both"/>
        <w:rPr>
          <w:b/>
        </w:rPr>
      </w:pPr>
    </w:p>
    <w:p w14:paraId="53A82FD3" w14:textId="77777777" w:rsidR="006069DE" w:rsidRDefault="006069DE" w:rsidP="006069DE">
      <w:pPr>
        <w:jc w:val="both"/>
        <w:rPr>
          <w:b/>
        </w:rPr>
      </w:pPr>
    </w:p>
    <w:p w14:paraId="763F8618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t xml:space="preserve">OBIETTIVI </w:t>
      </w:r>
    </w:p>
    <w:p w14:paraId="7E083BC1" w14:textId="77777777" w:rsidR="006069DE" w:rsidRDefault="006069DE" w:rsidP="006069DE">
      <w:pPr>
        <w:rPr>
          <w:b/>
        </w:rPr>
      </w:pPr>
    </w:p>
    <w:p w14:paraId="1CE950D4" w14:textId="77777777" w:rsidR="006069DE" w:rsidRDefault="006069DE" w:rsidP="006069DE">
      <w:pPr>
        <w:ind w:leftChars="100" w:left="220"/>
        <w:jc w:val="both"/>
      </w:pPr>
      <w:r>
        <w:rPr>
          <w:b/>
        </w:rPr>
        <w:t xml:space="preserve">Standard minimi in termini di competenze disciplinari: </w:t>
      </w:r>
      <w:r>
        <w:rPr>
          <w:bCs/>
        </w:rPr>
        <w:t>v</w:t>
      </w:r>
      <w:r>
        <w:t>edi Programmazione di Dipartimento</w:t>
      </w:r>
    </w:p>
    <w:p w14:paraId="3DCE9647" w14:textId="77777777" w:rsidR="006069DE" w:rsidRDefault="006069DE" w:rsidP="006069DE">
      <w:pPr>
        <w:ind w:leftChars="100" w:left="220"/>
      </w:pPr>
      <w:r>
        <w:rPr>
          <w:b/>
          <w:bCs/>
        </w:rPr>
        <w:t>Obiettivi comportamentali e cognitivi</w:t>
      </w:r>
      <w:r>
        <w:t>: vedi Programmazione di Classe</w:t>
      </w:r>
    </w:p>
    <w:p w14:paraId="396803A6" w14:textId="5ACBBF73" w:rsidR="006069DE" w:rsidRDefault="006069DE" w:rsidP="006069DE">
      <w:pPr>
        <w:ind w:leftChars="100" w:left="220"/>
        <w:rPr>
          <w:b/>
          <w:bCs/>
        </w:rPr>
      </w:pPr>
      <w:r>
        <w:rPr>
          <w:b/>
          <w:bCs/>
        </w:rPr>
        <w:t xml:space="preserve">Competenze da sviluppare anche tramite le attività di </w:t>
      </w:r>
      <w:r w:rsidR="00676CEA">
        <w:rPr>
          <w:b/>
          <w:bCs/>
        </w:rPr>
        <w:t>FSL</w:t>
      </w:r>
      <w:r>
        <w:rPr>
          <w:b/>
          <w:bCs/>
        </w:rPr>
        <w:t xml:space="preserve"> (solo per il triennio): </w:t>
      </w:r>
    </w:p>
    <w:p w14:paraId="6660D9AF" w14:textId="77777777" w:rsidR="006069DE" w:rsidRDefault="006069DE" w:rsidP="006069DE">
      <w:pPr>
        <w:ind w:leftChars="100" w:left="220"/>
        <w:rPr>
          <w:b/>
          <w:bCs/>
        </w:rPr>
      </w:pPr>
    </w:p>
    <w:p w14:paraId="2C8BFB5F" w14:textId="77777777" w:rsidR="006069DE" w:rsidRDefault="006069DE" w:rsidP="006069DE">
      <w:pPr>
        <w:ind w:leftChars="100" w:left="220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14:paraId="11373B77" w14:textId="77777777" w:rsidR="006069DE" w:rsidRDefault="006069DE" w:rsidP="006069DE">
      <w:pPr>
        <w:ind w:leftChars="100" w:left="220"/>
        <w:rPr>
          <w:b/>
        </w:rPr>
      </w:pPr>
    </w:p>
    <w:p w14:paraId="0EF0F071" w14:textId="77777777" w:rsidR="006069DE" w:rsidRDefault="006069DE" w:rsidP="006069DE">
      <w:pPr>
        <w:ind w:leftChars="100" w:left="220"/>
        <w:jc w:val="both"/>
        <w:rPr>
          <w:color w:val="C00000"/>
        </w:rPr>
      </w:pPr>
      <w:r>
        <w:rPr>
          <w:color w:val="C00000"/>
        </w:rPr>
        <w:t>#da compilare se si differenzia da quella del dipartimento #</w:t>
      </w:r>
    </w:p>
    <w:p w14:paraId="4C44D8F8" w14:textId="77777777" w:rsidR="006069DE" w:rsidRDefault="006069DE" w:rsidP="006069DE">
      <w:pPr>
        <w:ind w:leftChars="100" w:left="220"/>
        <w:jc w:val="center"/>
        <w:rPr>
          <w:b/>
        </w:rPr>
      </w:pPr>
    </w:p>
    <w:p w14:paraId="08448B99" w14:textId="77777777" w:rsidR="006069DE" w:rsidRDefault="006069DE" w:rsidP="006069DE">
      <w:pPr>
        <w:numPr>
          <w:ilvl w:val="0"/>
          <w:numId w:val="17"/>
        </w:numPr>
        <w:suppressAutoHyphens w:val="0"/>
        <w:spacing w:after="0" w:line="240" w:lineRule="auto"/>
        <w:jc w:val="center"/>
        <w:rPr>
          <w:b/>
        </w:rPr>
      </w:pPr>
      <w:r>
        <w:rPr>
          <w:b/>
        </w:rPr>
        <w:t>SCANSIONE DEL PROGRAMMA IN MODULI</w:t>
      </w:r>
    </w:p>
    <w:p w14:paraId="48AC1677" w14:textId="77777777" w:rsidR="006069DE" w:rsidRDefault="006069DE" w:rsidP="006069DE">
      <w:pPr>
        <w:rPr>
          <w:b/>
        </w:rPr>
      </w:pPr>
    </w:p>
    <w:p w14:paraId="0CE6C1AE" w14:textId="77777777" w:rsidR="006069DE" w:rsidRDefault="006069DE" w:rsidP="006069DE">
      <w:pPr>
        <w:rPr>
          <w:b/>
        </w:rPr>
      </w:pPr>
      <w:r>
        <w:rPr>
          <w:b/>
        </w:rPr>
        <w:t>1° MODULO: ................................................ (ore complessive......)</w:t>
      </w:r>
    </w:p>
    <w:p w14:paraId="0BA0D9A6" w14:textId="77777777" w:rsidR="006069DE" w:rsidRDefault="006069DE" w:rsidP="006069D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714"/>
        <w:gridCol w:w="1940"/>
      </w:tblGrid>
      <w:tr w:rsidR="006069DE" w14:paraId="301945F1" w14:textId="77777777" w:rsidTr="00CE61AE">
        <w:tc>
          <w:tcPr>
            <w:tcW w:w="2164" w:type="dxa"/>
          </w:tcPr>
          <w:p w14:paraId="34CA79F1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Unità didattica</w:t>
            </w:r>
          </w:p>
        </w:tc>
        <w:tc>
          <w:tcPr>
            <w:tcW w:w="4714" w:type="dxa"/>
          </w:tcPr>
          <w:p w14:paraId="56B4D4B6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Contenuti</w:t>
            </w:r>
          </w:p>
        </w:tc>
        <w:tc>
          <w:tcPr>
            <w:tcW w:w="1940" w:type="dxa"/>
          </w:tcPr>
          <w:p w14:paraId="725132DD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Tempi</w:t>
            </w:r>
          </w:p>
        </w:tc>
      </w:tr>
      <w:tr w:rsidR="006069DE" w14:paraId="39327D68" w14:textId="77777777" w:rsidTr="00CE61AE">
        <w:tc>
          <w:tcPr>
            <w:tcW w:w="2164" w:type="dxa"/>
          </w:tcPr>
          <w:p w14:paraId="549CF98E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251E8F9C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2078110A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6848FAD5" w14:textId="77777777" w:rsidTr="00CE61AE">
        <w:tc>
          <w:tcPr>
            <w:tcW w:w="2164" w:type="dxa"/>
          </w:tcPr>
          <w:p w14:paraId="6101D147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1DC66A1C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5FE17B6D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6B6FD10F" w14:textId="77777777" w:rsidTr="00CE61AE">
        <w:tc>
          <w:tcPr>
            <w:tcW w:w="2164" w:type="dxa"/>
          </w:tcPr>
          <w:p w14:paraId="52CBAF58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6B12A75F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45ABD0A3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59330963" w14:textId="77777777" w:rsidTr="00CE61AE">
        <w:tc>
          <w:tcPr>
            <w:tcW w:w="2164" w:type="dxa"/>
          </w:tcPr>
          <w:p w14:paraId="3BB4101B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05DAA5C4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30160E65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2BD484B7" w14:textId="77777777" w:rsidTr="00CE61AE">
        <w:tc>
          <w:tcPr>
            <w:tcW w:w="2164" w:type="dxa"/>
          </w:tcPr>
          <w:p w14:paraId="15FC0CDC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01860B0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0E609F86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2610BFB6" w14:textId="77777777" w:rsidTr="00CE61AE">
        <w:tc>
          <w:tcPr>
            <w:tcW w:w="2164" w:type="dxa"/>
          </w:tcPr>
          <w:p w14:paraId="12F425D4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3B5C00D5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5398C029" w14:textId="77777777" w:rsidR="006069DE" w:rsidRDefault="006069DE" w:rsidP="00CE61AE">
            <w:pPr>
              <w:rPr>
                <w:b/>
              </w:rPr>
            </w:pPr>
          </w:p>
        </w:tc>
      </w:tr>
    </w:tbl>
    <w:p w14:paraId="6B976249" w14:textId="09DE0613" w:rsidR="006069DE" w:rsidRDefault="006069DE" w:rsidP="006069DE">
      <w:pPr>
        <w:rPr>
          <w:b/>
        </w:rPr>
      </w:pPr>
    </w:p>
    <w:p w14:paraId="259BBF07" w14:textId="2638F649" w:rsidR="00AB1547" w:rsidRDefault="00AB1547" w:rsidP="006069DE">
      <w:pPr>
        <w:rPr>
          <w:b/>
        </w:rPr>
      </w:pPr>
    </w:p>
    <w:p w14:paraId="724D037E" w14:textId="0F8BE2BA" w:rsidR="00F914DB" w:rsidRDefault="00F914DB" w:rsidP="006069DE">
      <w:pPr>
        <w:rPr>
          <w:b/>
        </w:rPr>
      </w:pPr>
    </w:p>
    <w:p w14:paraId="0485A70E" w14:textId="77777777" w:rsidR="00F914DB" w:rsidRDefault="00F914DB" w:rsidP="006069DE">
      <w:pPr>
        <w:rPr>
          <w:b/>
        </w:rPr>
      </w:pPr>
    </w:p>
    <w:p w14:paraId="7E202540" w14:textId="77777777" w:rsidR="00AB1547" w:rsidRDefault="00AB1547" w:rsidP="006069DE">
      <w:pPr>
        <w:rPr>
          <w:b/>
        </w:rPr>
      </w:pPr>
    </w:p>
    <w:p w14:paraId="29A27B10" w14:textId="77777777" w:rsidR="006069DE" w:rsidRDefault="006069DE" w:rsidP="006069DE">
      <w:pPr>
        <w:rPr>
          <w:b/>
        </w:rPr>
      </w:pPr>
      <w:r>
        <w:rPr>
          <w:b/>
        </w:rPr>
        <w:lastRenderedPageBreak/>
        <w:t>2° MODULO: ................................................................ (ore complessive......)</w:t>
      </w:r>
    </w:p>
    <w:p w14:paraId="5957E80E" w14:textId="77777777" w:rsidR="006069DE" w:rsidRDefault="006069DE" w:rsidP="006069D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714"/>
        <w:gridCol w:w="1940"/>
      </w:tblGrid>
      <w:tr w:rsidR="006069DE" w14:paraId="7B394D90" w14:textId="77777777" w:rsidTr="00CE61AE">
        <w:tc>
          <w:tcPr>
            <w:tcW w:w="2164" w:type="dxa"/>
          </w:tcPr>
          <w:p w14:paraId="1C6E59B9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Unità didattica</w:t>
            </w:r>
          </w:p>
        </w:tc>
        <w:tc>
          <w:tcPr>
            <w:tcW w:w="4714" w:type="dxa"/>
          </w:tcPr>
          <w:p w14:paraId="5074D29E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Contenuti</w:t>
            </w:r>
          </w:p>
        </w:tc>
        <w:tc>
          <w:tcPr>
            <w:tcW w:w="1940" w:type="dxa"/>
          </w:tcPr>
          <w:p w14:paraId="2CC0CB05" w14:textId="77777777" w:rsidR="006069DE" w:rsidRDefault="006069DE" w:rsidP="00CE61AE">
            <w:pPr>
              <w:rPr>
                <w:b/>
              </w:rPr>
            </w:pPr>
            <w:r>
              <w:rPr>
                <w:b/>
              </w:rPr>
              <w:t>Tempi</w:t>
            </w:r>
          </w:p>
        </w:tc>
      </w:tr>
      <w:tr w:rsidR="006069DE" w14:paraId="7D619905" w14:textId="77777777" w:rsidTr="00CE61AE">
        <w:tc>
          <w:tcPr>
            <w:tcW w:w="2164" w:type="dxa"/>
          </w:tcPr>
          <w:p w14:paraId="606189D7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18F1F91D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15EE989E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5AC5EC4F" w14:textId="77777777" w:rsidTr="00CE61AE">
        <w:tc>
          <w:tcPr>
            <w:tcW w:w="2164" w:type="dxa"/>
          </w:tcPr>
          <w:p w14:paraId="24385ACA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20FFC888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0FBCD862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180594C5" w14:textId="77777777" w:rsidTr="00CE61AE">
        <w:tc>
          <w:tcPr>
            <w:tcW w:w="2164" w:type="dxa"/>
          </w:tcPr>
          <w:p w14:paraId="76078231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191A766F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273E31B4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37232469" w14:textId="77777777" w:rsidTr="00CE61AE">
        <w:tc>
          <w:tcPr>
            <w:tcW w:w="2164" w:type="dxa"/>
          </w:tcPr>
          <w:p w14:paraId="2928FCE5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247AA0EE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0F7C85BC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12C3FA77" w14:textId="77777777" w:rsidTr="00CE61AE">
        <w:tc>
          <w:tcPr>
            <w:tcW w:w="2164" w:type="dxa"/>
          </w:tcPr>
          <w:p w14:paraId="5A38A2F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49CFC66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42FA2E03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07496462" w14:textId="77777777" w:rsidTr="00CE61AE">
        <w:tc>
          <w:tcPr>
            <w:tcW w:w="2164" w:type="dxa"/>
          </w:tcPr>
          <w:p w14:paraId="036C64C0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7061D218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73C5D355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3D732486" w14:textId="77777777" w:rsidTr="00CE61AE">
        <w:tc>
          <w:tcPr>
            <w:tcW w:w="2164" w:type="dxa"/>
          </w:tcPr>
          <w:p w14:paraId="259CCADC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0B1F29CD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459342B6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7274B1D1" w14:textId="77777777" w:rsidTr="00CE61AE">
        <w:tc>
          <w:tcPr>
            <w:tcW w:w="2164" w:type="dxa"/>
          </w:tcPr>
          <w:p w14:paraId="054CEB72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72F121D1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27AB51FA" w14:textId="77777777" w:rsidR="006069DE" w:rsidRDefault="006069DE" w:rsidP="00CE61AE">
            <w:pPr>
              <w:rPr>
                <w:b/>
              </w:rPr>
            </w:pPr>
          </w:p>
        </w:tc>
      </w:tr>
      <w:tr w:rsidR="006069DE" w14:paraId="544D4F5F" w14:textId="77777777" w:rsidTr="00CE61AE">
        <w:tc>
          <w:tcPr>
            <w:tcW w:w="2164" w:type="dxa"/>
          </w:tcPr>
          <w:p w14:paraId="01D6A281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4714" w:type="dxa"/>
          </w:tcPr>
          <w:p w14:paraId="2224E0D8" w14:textId="77777777" w:rsidR="006069DE" w:rsidRDefault="006069DE" w:rsidP="00CE61AE">
            <w:pPr>
              <w:rPr>
                <w:b/>
              </w:rPr>
            </w:pPr>
          </w:p>
        </w:tc>
        <w:tc>
          <w:tcPr>
            <w:tcW w:w="1940" w:type="dxa"/>
          </w:tcPr>
          <w:p w14:paraId="7BD277DD" w14:textId="77777777" w:rsidR="006069DE" w:rsidRDefault="006069DE" w:rsidP="00CE61AE">
            <w:pPr>
              <w:rPr>
                <w:b/>
              </w:rPr>
            </w:pPr>
          </w:p>
        </w:tc>
      </w:tr>
    </w:tbl>
    <w:p w14:paraId="34EAD38B" w14:textId="77777777" w:rsidR="006069DE" w:rsidRDefault="006069DE" w:rsidP="006069DE">
      <w:pPr>
        <w:ind w:left="5600" w:firstLine="700"/>
      </w:pPr>
    </w:p>
    <w:p w14:paraId="2FC241C8" w14:textId="77777777" w:rsidR="006069DE" w:rsidRDefault="006069DE" w:rsidP="006069DE">
      <w:pPr>
        <w:ind w:left="5600" w:firstLine="700"/>
      </w:pPr>
      <w:r>
        <w:t xml:space="preserve">Prof. </w:t>
      </w:r>
    </w:p>
    <w:p w14:paraId="4A6257AB" w14:textId="77777777" w:rsidR="006069DE" w:rsidRDefault="006069DE" w:rsidP="006069DE">
      <w:pPr>
        <w:ind w:left="5600" w:firstLine="700"/>
        <w:rPr>
          <w:b/>
        </w:rPr>
      </w:pPr>
    </w:p>
    <w:p w14:paraId="39CA15EF" w14:textId="77777777" w:rsidR="006069DE" w:rsidRDefault="006069DE" w:rsidP="006069DE">
      <w:r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</w:t>
      </w:r>
    </w:p>
    <w:p w14:paraId="3B23DB87" w14:textId="77777777" w:rsidR="00A216F4" w:rsidRPr="005565BF" w:rsidRDefault="00A216F4" w:rsidP="00A216F4">
      <w:pPr>
        <w:tabs>
          <w:tab w:val="left" w:pos="861"/>
        </w:tabs>
        <w:spacing w:before="1" w:line="252" w:lineRule="auto"/>
        <w:ind w:right="137"/>
        <w:rPr>
          <w:rFonts w:asciiTheme="minorHAnsi" w:hAnsiTheme="minorHAnsi" w:cstheme="minorHAnsi"/>
          <w:sz w:val="24"/>
          <w:szCs w:val="24"/>
        </w:rPr>
      </w:pPr>
    </w:p>
    <w:p w14:paraId="7F000EF2" w14:textId="77777777" w:rsidR="00A216F4" w:rsidRPr="00705DBB" w:rsidRDefault="00A216F4" w:rsidP="00A216F4">
      <w:pPr>
        <w:pStyle w:val="Paragrafoelenco"/>
        <w:suppressAutoHyphens w:val="0"/>
        <w:spacing w:after="0" w:line="360" w:lineRule="auto"/>
        <w:ind w:left="0" w:right="64"/>
        <w:jc w:val="both"/>
        <w:rPr>
          <w:rFonts w:cs="Calibri"/>
          <w:sz w:val="24"/>
          <w:szCs w:val="24"/>
        </w:rPr>
      </w:pPr>
    </w:p>
    <w:p w14:paraId="2809B90B" w14:textId="77777777" w:rsidR="00705DBB" w:rsidRPr="00705DBB" w:rsidRDefault="00705DBB" w:rsidP="00705DBB">
      <w:pPr>
        <w:suppressAutoHyphens w:val="0"/>
        <w:spacing w:after="0" w:line="360" w:lineRule="auto"/>
        <w:ind w:right="64"/>
        <w:jc w:val="both"/>
        <w:rPr>
          <w:rFonts w:cs="Calibri"/>
          <w:sz w:val="24"/>
          <w:szCs w:val="24"/>
        </w:rPr>
      </w:pPr>
    </w:p>
    <w:p w14:paraId="061FC875" w14:textId="7C5EC44E" w:rsidR="006069DE" w:rsidRPr="001A1DBD" w:rsidRDefault="00F27383" w:rsidP="006069DE">
      <w:pPr>
        <w:pStyle w:val="Corpotesto"/>
        <w:tabs>
          <w:tab w:val="left" w:pos="5954"/>
        </w:tabs>
        <w:jc w:val="left"/>
        <w:rPr>
          <w:rFonts w:cs="Calibri"/>
          <w:sz w:val="18"/>
        </w:rPr>
      </w:pPr>
      <w:r w:rsidRPr="001A1DBD">
        <w:rPr>
          <w:rFonts w:ascii="Calibri" w:hAnsi="Calibri" w:cs="Calibri"/>
        </w:rPr>
        <w:tab/>
      </w:r>
    </w:p>
    <w:p w14:paraId="4B94D5A5" w14:textId="48C31646" w:rsidR="00A36ABB" w:rsidRPr="001A1DBD" w:rsidRDefault="00A36ABB" w:rsidP="001A0784">
      <w:pPr>
        <w:tabs>
          <w:tab w:val="left" w:pos="5245"/>
        </w:tabs>
        <w:spacing w:after="0" w:line="100" w:lineRule="atLeast"/>
        <w:rPr>
          <w:rFonts w:cs="Calibri"/>
          <w:sz w:val="18"/>
        </w:rPr>
      </w:pPr>
    </w:p>
    <w:sectPr w:rsidR="00A36ABB" w:rsidRPr="001A1DBD" w:rsidSect="00D6795C">
      <w:headerReference w:type="default" r:id="rId16"/>
      <w:footerReference w:type="default" r:id="rId17"/>
      <w:footerReference w:type="first" r:id="rId18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2C60" w14:textId="77777777" w:rsidR="0082033F" w:rsidRDefault="0082033F">
      <w:pPr>
        <w:spacing w:after="0" w:line="240" w:lineRule="auto"/>
      </w:pPr>
      <w:r>
        <w:separator/>
      </w:r>
    </w:p>
  </w:endnote>
  <w:endnote w:type="continuationSeparator" w:id="0">
    <w:p w14:paraId="036B20F7" w14:textId="77777777" w:rsidR="0082033F" w:rsidRDefault="00820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9C14" w14:textId="2020DAF3" w:rsidR="00247483" w:rsidRDefault="00247483" w:rsidP="003D44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297D" w14:textId="77777777" w:rsidR="0082033F" w:rsidRDefault="0082033F">
      <w:pPr>
        <w:spacing w:after="0" w:line="240" w:lineRule="auto"/>
      </w:pPr>
      <w:r>
        <w:separator/>
      </w:r>
    </w:p>
  </w:footnote>
  <w:footnote w:type="continuationSeparator" w:id="0">
    <w:p w14:paraId="6E6C3147" w14:textId="77777777" w:rsidR="0082033F" w:rsidRDefault="00820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F3F45E3" id="Gruppo 24" o:spid="_x0000_s1026" style="position:absolute;margin-left:0;margin-top:6.8pt;width:572.55pt;height:57.75pt;z-index:251659264;mso-position-horizontal:center;mso-position-horizontal-relative:page" coordsize="73988,7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09031875" o:spid="_x0000_s1027" type="#_x0000_t75" style="position:absolute;left:8268;top:736;width:28642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 stroked="t" strokecolor="black [3213]" strokeweight=".25pt">
                <v:imagedata r:id="rId5" o:title=""/>
                <v:path arrowok="t"/>
              </v:shape>
              <v:shape id="Picture 11" o:spid="_x0000_s1028" type="#_x0000_t75" alt="logo_pasteur" style="position:absolute;width:7670;height: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r:id="rId6" o:title="logo_pasteur"/>
              </v:shape>
              <v:group id="Gruppo 1849476610" o:spid="_x0000_s1029" style="position:absolute;left:38117;top:736;width:35871;height:6390" coordorigin="38117,736" coordsize="35870,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o:spid="_x0000_s1030" type="#_x0000_t75" style="position:absolute;left:53835;top:736;width:20153;height: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 stroked="t" strokecolor="black [3213]" strokeweight=".25pt">
                  <v:imagedata r:id="rId7" o:title="" cropleft="18184f" cropright="24915f"/>
                  <v:path arrowok="t"/>
                </v:shape>
                <v:shape id="Immagine 1614106162" o:spid="_x0000_s1031" type="#_x0000_t75" style="position:absolute;left:38117;top:736;width:15631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 stroked="t" strokecolor="black [3213]" strokeweight=".25pt">
                  <v:imagedata r:id="rId8" o:title="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046805"/>
    <w:multiLevelType w:val="multilevel"/>
    <w:tmpl w:val="11046805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54A"/>
    <w:multiLevelType w:val="hybridMultilevel"/>
    <w:tmpl w:val="E11465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F54E6"/>
    <w:multiLevelType w:val="hybridMultilevel"/>
    <w:tmpl w:val="7B4A2AA4"/>
    <w:lvl w:ilvl="0" w:tplc="390606E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it-IT" w:eastAsia="en-US" w:bidi="ar-SA"/>
      </w:rPr>
    </w:lvl>
    <w:lvl w:ilvl="1" w:tplc="96FCD000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25EE7240">
      <w:numFmt w:val="bullet"/>
      <w:lvlText w:val="•"/>
      <w:lvlJc w:val="left"/>
      <w:pPr>
        <w:ind w:left="2506" w:hanging="360"/>
      </w:pPr>
      <w:rPr>
        <w:rFonts w:hint="default"/>
        <w:lang w:val="it-IT" w:eastAsia="en-US" w:bidi="ar-SA"/>
      </w:rPr>
    </w:lvl>
    <w:lvl w:ilvl="3" w:tplc="6C962DDE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4" w:tplc="13FE3EC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A0903AEE"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 w:tplc="2278BFA8">
      <w:numFmt w:val="bullet"/>
      <w:lvlText w:val="•"/>
      <w:lvlJc w:val="left"/>
      <w:pPr>
        <w:ind w:left="6214" w:hanging="360"/>
      </w:pPr>
      <w:rPr>
        <w:rFonts w:hint="default"/>
        <w:lang w:val="it-IT" w:eastAsia="en-US" w:bidi="ar-SA"/>
      </w:rPr>
    </w:lvl>
    <w:lvl w:ilvl="7" w:tplc="3A68FCBE">
      <w:numFmt w:val="bullet"/>
      <w:lvlText w:val="•"/>
      <w:lvlJc w:val="left"/>
      <w:pPr>
        <w:ind w:left="7141" w:hanging="360"/>
      </w:pPr>
      <w:rPr>
        <w:rFonts w:hint="default"/>
        <w:lang w:val="it-IT" w:eastAsia="en-US" w:bidi="ar-SA"/>
      </w:rPr>
    </w:lvl>
    <w:lvl w:ilvl="8" w:tplc="B270F54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D7E04"/>
    <w:multiLevelType w:val="multilevel"/>
    <w:tmpl w:val="5F3D7E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1100"/>
        </w:tabs>
        <w:ind w:left="1551" w:hanging="119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43F77"/>
    <w:multiLevelType w:val="hybridMultilevel"/>
    <w:tmpl w:val="7B4A2AA4"/>
    <w:lvl w:ilvl="0" w:tplc="FFFFFFFF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it-IT" w:eastAsia="en-US" w:bidi="ar-SA"/>
      </w:rPr>
    </w:lvl>
    <w:lvl w:ilvl="1" w:tplc="FFFFFFFF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FFFFFFFF">
      <w:numFmt w:val="bullet"/>
      <w:lvlText w:val="•"/>
      <w:lvlJc w:val="left"/>
      <w:pPr>
        <w:ind w:left="250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1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num w:numId="1" w16cid:durableId="855122930">
    <w:abstractNumId w:val="0"/>
  </w:num>
  <w:num w:numId="2" w16cid:durableId="314071407">
    <w:abstractNumId w:val="1"/>
  </w:num>
  <w:num w:numId="3" w16cid:durableId="580649048">
    <w:abstractNumId w:val="5"/>
  </w:num>
  <w:num w:numId="4" w16cid:durableId="1045912570">
    <w:abstractNumId w:val="15"/>
  </w:num>
  <w:num w:numId="5" w16cid:durableId="2039619314">
    <w:abstractNumId w:val="6"/>
  </w:num>
  <w:num w:numId="6" w16cid:durableId="322315939">
    <w:abstractNumId w:val="12"/>
  </w:num>
  <w:num w:numId="7" w16cid:durableId="1359547012">
    <w:abstractNumId w:val="3"/>
  </w:num>
  <w:num w:numId="8" w16cid:durableId="1109661510">
    <w:abstractNumId w:val="7"/>
  </w:num>
  <w:num w:numId="9" w16cid:durableId="536937722">
    <w:abstractNumId w:val="16"/>
  </w:num>
  <w:num w:numId="10" w16cid:durableId="813526687">
    <w:abstractNumId w:val="11"/>
  </w:num>
  <w:num w:numId="11" w16cid:durableId="1056707695">
    <w:abstractNumId w:val="10"/>
  </w:num>
  <w:num w:numId="12" w16cid:durableId="1131020341">
    <w:abstractNumId w:val="9"/>
  </w:num>
  <w:num w:numId="13" w16cid:durableId="1466393389">
    <w:abstractNumId w:val="13"/>
  </w:num>
  <w:num w:numId="14" w16cid:durableId="1082676427">
    <w:abstractNumId w:val="4"/>
  </w:num>
  <w:num w:numId="15" w16cid:durableId="1178304483">
    <w:abstractNumId w:val="8"/>
  </w:num>
  <w:num w:numId="16" w16cid:durableId="343823755">
    <w:abstractNumId w:val="17"/>
  </w:num>
  <w:num w:numId="17" w16cid:durableId="797528085">
    <w:abstractNumId w:val="14"/>
  </w:num>
  <w:num w:numId="18" w16cid:durableId="2037191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285A"/>
    <w:rsid w:val="00004585"/>
    <w:rsid w:val="00006533"/>
    <w:rsid w:val="00010ABF"/>
    <w:rsid w:val="00013E63"/>
    <w:rsid w:val="00014F3C"/>
    <w:rsid w:val="000216D9"/>
    <w:rsid w:val="0002750C"/>
    <w:rsid w:val="00031D6A"/>
    <w:rsid w:val="00037DE9"/>
    <w:rsid w:val="00061206"/>
    <w:rsid w:val="00064FCC"/>
    <w:rsid w:val="000761A2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0F7103"/>
    <w:rsid w:val="00102140"/>
    <w:rsid w:val="00103DA5"/>
    <w:rsid w:val="0011021B"/>
    <w:rsid w:val="00116DC6"/>
    <w:rsid w:val="00127927"/>
    <w:rsid w:val="001340F1"/>
    <w:rsid w:val="00134701"/>
    <w:rsid w:val="00137588"/>
    <w:rsid w:val="001407D4"/>
    <w:rsid w:val="0014127A"/>
    <w:rsid w:val="0014323F"/>
    <w:rsid w:val="00147A4C"/>
    <w:rsid w:val="00152F46"/>
    <w:rsid w:val="00161FB5"/>
    <w:rsid w:val="00162C47"/>
    <w:rsid w:val="0016726F"/>
    <w:rsid w:val="00177715"/>
    <w:rsid w:val="00181F08"/>
    <w:rsid w:val="00182022"/>
    <w:rsid w:val="00185583"/>
    <w:rsid w:val="00192FB4"/>
    <w:rsid w:val="00193D0D"/>
    <w:rsid w:val="001A0784"/>
    <w:rsid w:val="001A1DBD"/>
    <w:rsid w:val="001A3218"/>
    <w:rsid w:val="001B464A"/>
    <w:rsid w:val="001C1E1C"/>
    <w:rsid w:val="001D6360"/>
    <w:rsid w:val="001E1A9F"/>
    <w:rsid w:val="001E3640"/>
    <w:rsid w:val="001F06B8"/>
    <w:rsid w:val="001F17BE"/>
    <w:rsid w:val="001F79AF"/>
    <w:rsid w:val="002027AF"/>
    <w:rsid w:val="002151D4"/>
    <w:rsid w:val="002172DD"/>
    <w:rsid w:val="002312BB"/>
    <w:rsid w:val="00231E6D"/>
    <w:rsid w:val="00232923"/>
    <w:rsid w:val="00247483"/>
    <w:rsid w:val="00252523"/>
    <w:rsid w:val="002618D5"/>
    <w:rsid w:val="00266215"/>
    <w:rsid w:val="0026649A"/>
    <w:rsid w:val="00273016"/>
    <w:rsid w:val="00280DD9"/>
    <w:rsid w:val="00281C16"/>
    <w:rsid w:val="002860D9"/>
    <w:rsid w:val="00296826"/>
    <w:rsid w:val="00296F4C"/>
    <w:rsid w:val="002A6DF2"/>
    <w:rsid w:val="002B71F2"/>
    <w:rsid w:val="002C4982"/>
    <w:rsid w:val="002E249F"/>
    <w:rsid w:val="002E43F8"/>
    <w:rsid w:val="002F0A33"/>
    <w:rsid w:val="002F1AB3"/>
    <w:rsid w:val="0030066A"/>
    <w:rsid w:val="0031081A"/>
    <w:rsid w:val="00334E7A"/>
    <w:rsid w:val="003377DA"/>
    <w:rsid w:val="00341904"/>
    <w:rsid w:val="00344D5E"/>
    <w:rsid w:val="00366B4D"/>
    <w:rsid w:val="0037502D"/>
    <w:rsid w:val="00377C0D"/>
    <w:rsid w:val="003865C9"/>
    <w:rsid w:val="003900FD"/>
    <w:rsid w:val="00392FEB"/>
    <w:rsid w:val="003A0097"/>
    <w:rsid w:val="003A1D34"/>
    <w:rsid w:val="003A5D6D"/>
    <w:rsid w:val="003A7064"/>
    <w:rsid w:val="003C5C24"/>
    <w:rsid w:val="003D4496"/>
    <w:rsid w:val="003E0435"/>
    <w:rsid w:val="003F1103"/>
    <w:rsid w:val="003F554D"/>
    <w:rsid w:val="003F6606"/>
    <w:rsid w:val="00401C30"/>
    <w:rsid w:val="00410526"/>
    <w:rsid w:val="00414B22"/>
    <w:rsid w:val="00416256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2541"/>
    <w:rsid w:val="00484030"/>
    <w:rsid w:val="004B1962"/>
    <w:rsid w:val="004B436C"/>
    <w:rsid w:val="004C0F5B"/>
    <w:rsid w:val="004C2717"/>
    <w:rsid w:val="004C44BE"/>
    <w:rsid w:val="004C49B8"/>
    <w:rsid w:val="004C51CE"/>
    <w:rsid w:val="004C7476"/>
    <w:rsid w:val="004C765B"/>
    <w:rsid w:val="004D039F"/>
    <w:rsid w:val="004D1295"/>
    <w:rsid w:val="004D6E5B"/>
    <w:rsid w:val="004E1833"/>
    <w:rsid w:val="004E7D1A"/>
    <w:rsid w:val="004F6DC7"/>
    <w:rsid w:val="005015BC"/>
    <w:rsid w:val="005022C1"/>
    <w:rsid w:val="0050702E"/>
    <w:rsid w:val="00521F64"/>
    <w:rsid w:val="0052203A"/>
    <w:rsid w:val="005336CF"/>
    <w:rsid w:val="005428A6"/>
    <w:rsid w:val="005467BF"/>
    <w:rsid w:val="0056380E"/>
    <w:rsid w:val="005A5609"/>
    <w:rsid w:val="005B406F"/>
    <w:rsid w:val="005B4BF0"/>
    <w:rsid w:val="005B4FD8"/>
    <w:rsid w:val="005C0D24"/>
    <w:rsid w:val="005C1E11"/>
    <w:rsid w:val="005C6EE3"/>
    <w:rsid w:val="005C7BF0"/>
    <w:rsid w:val="005D68ED"/>
    <w:rsid w:val="005E2FDE"/>
    <w:rsid w:val="005E4366"/>
    <w:rsid w:val="005F0CB7"/>
    <w:rsid w:val="005F1B2C"/>
    <w:rsid w:val="005F27DD"/>
    <w:rsid w:val="005F2A71"/>
    <w:rsid w:val="00604607"/>
    <w:rsid w:val="0060500A"/>
    <w:rsid w:val="006069DE"/>
    <w:rsid w:val="0061167A"/>
    <w:rsid w:val="00611ACE"/>
    <w:rsid w:val="00611FD5"/>
    <w:rsid w:val="00617D25"/>
    <w:rsid w:val="00620276"/>
    <w:rsid w:val="00620BAE"/>
    <w:rsid w:val="006218BA"/>
    <w:rsid w:val="006227A5"/>
    <w:rsid w:val="0062340E"/>
    <w:rsid w:val="00623985"/>
    <w:rsid w:val="006253A4"/>
    <w:rsid w:val="00635321"/>
    <w:rsid w:val="00640D67"/>
    <w:rsid w:val="00641B0E"/>
    <w:rsid w:val="00643A3A"/>
    <w:rsid w:val="00644EC6"/>
    <w:rsid w:val="006635CA"/>
    <w:rsid w:val="00666D6B"/>
    <w:rsid w:val="00674749"/>
    <w:rsid w:val="00676CEA"/>
    <w:rsid w:val="0067710D"/>
    <w:rsid w:val="0068320C"/>
    <w:rsid w:val="00694FE5"/>
    <w:rsid w:val="00696DE6"/>
    <w:rsid w:val="006B2224"/>
    <w:rsid w:val="006D25C5"/>
    <w:rsid w:val="006D28A3"/>
    <w:rsid w:val="006E0D0A"/>
    <w:rsid w:val="006E32F8"/>
    <w:rsid w:val="006E6400"/>
    <w:rsid w:val="006F5282"/>
    <w:rsid w:val="006F662B"/>
    <w:rsid w:val="0070380B"/>
    <w:rsid w:val="00705DBB"/>
    <w:rsid w:val="007105B5"/>
    <w:rsid w:val="007138CA"/>
    <w:rsid w:val="007174C4"/>
    <w:rsid w:val="007229C9"/>
    <w:rsid w:val="00722CF3"/>
    <w:rsid w:val="00725423"/>
    <w:rsid w:val="0072714B"/>
    <w:rsid w:val="00735EFE"/>
    <w:rsid w:val="00743830"/>
    <w:rsid w:val="00743DE4"/>
    <w:rsid w:val="00746381"/>
    <w:rsid w:val="00754A97"/>
    <w:rsid w:val="00763261"/>
    <w:rsid w:val="0076362B"/>
    <w:rsid w:val="00763A53"/>
    <w:rsid w:val="00770B36"/>
    <w:rsid w:val="007771E3"/>
    <w:rsid w:val="00784664"/>
    <w:rsid w:val="00792397"/>
    <w:rsid w:val="00796070"/>
    <w:rsid w:val="007B103F"/>
    <w:rsid w:val="007B58E1"/>
    <w:rsid w:val="007C56E0"/>
    <w:rsid w:val="007D0143"/>
    <w:rsid w:val="007E4405"/>
    <w:rsid w:val="0080140D"/>
    <w:rsid w:val="00802F06"/>
    <w:rsid w:val="00810A69"/>
    <w:rsid w:val="00816077"/>
    <w:rsid w:val="0082033F"/>
    <w:rsid w:val="008211CE"/>
    <w:rsid w:val="00823C74"/>
    <w:rsid w:val="00844A9F"/>
    <w:rsid w:val="00866142"/>
    <w:rsid w:val="00874112"/>
    <w:rsid w:val="00875237"/>
    <w:rsid w:val="008855BD"/>
    <w:rsid w:val="00891813"/>
    <w:rsid w:val="008B093C"/>
    <w:rsid w:val="008B1FB7"/>
    <w:rsid w:val="008B436F"/>
    <w:rsid w:val="008B59EE"/>
    <w:rsid w:val="008B721C"/>
    <w:rsid w:val="008C2A68"/>
    <w:rsid w:val="009221D1"/>
    <w:rsid w:val="00943DA7"/>
    <w:rsid w:val="00944646"/>
    <w:rsid w:val="00944691"/>
    <w:rsid w:val="009454EF"/>
    <w:rsid w:val="00946195"/>
    <w:rsid w:val="00953740"/>
    <w:rsid w:val="00960B6A"/>
    <w:rsid w:val="0098692E"/>
    <w:rsid w:val="009937E4"/>
    <w:rsid w:val="009A7521"/>
    <w:rsid w:val="009B22D4"/>
    <w:rsid w:val="009C0844"/>
    <w:rsid w:val="009C3C1C"/>
    <w:rsid w:val="009C6466"/>
    <w:rsid w:val="009C7FE2"/>
    <w:rsid w:val="009E2B4A"/>
    <w:rsid w:val="009E2CA5"/>
    <w:rsid w:val="009F22C3"/>
    <w:rsid w:val="009F6A8F"/>
    <w:rsid w:val="00A05983"/>
    <w:rsid w:val="00A07575"/>
    <w:rsid w:val="00A10544"/>
    <w:rsid w:val="00A216F4"/>
    <w:rsid w:val="00A24077"/>
    <w:rsid w:val="00A261CB"/>
    <w:rsid w:val="00A27F71"/>
    <w:rsid w:val="00A36ABB"/>
    <w:rsid w:val="00A42AE3"/>
    <w:rsid w:val="00A43EDB"/>
    <w:rsid w:val="00A5329B"/>
    <w:rsid w:val="00A577B9"/>
    <w:rsid w:val="00A578EA"/>
    <w:rsid w:val="00A57EBF"/>
    <w:rsid w:val="00A7186A"/>
    <w:rsid w:val="00A73220"/>
    <w:rsid w:val="00A74C30"/>
    <w:rsid w:val="00A80560"/>
    <w:rsid w:val="00A86C8D"/>
    <w:rsid w:val="00A96CE9"/>
    <w:rsid w:val="00AB1547"/>
    <w:rsid w:val="00AB3D6C"/>
    <w:rsid w:val="00AC1AC7"/>
    <w:rsid w:val="00AD157F"/>
    <w:rsid w:val="00B01882"/>
    <w:rsid w:val="00B0499F"/>
    <w:rsid w:val="00B1105B"/>
    <w:rsid w:val="00B20F32"/>
    <w:rsid w:val="00B227B4"/>
    <w:rsid w:val="00B445E9"/>
    <w:rsid w:val="00B447E3"/>
    <w:rsid w:val="00B47784"/>
    <w:rsid w:val="00B543AE"/>
    <w:rsid w:val="00B75EFB"/>
    <w:rsid w:val="00B76618"/>
    <w:rsid w:val="00B84801"/>
    <w:rsid w:val="00B8610F"/>
    <w:rsid w:val="00B95129"/>
    <w:rsid w:val="00BB26D5"/>
    <w:rsid w:val="00BB322E"/>
    <w:rsid w:val="00BB4B71"/>
    <w:rsid w:val="00BC0AFF"/>
    <w:rsid w:val="00BC3C35"/>
    <w:rsid w:val="00BC6CE1"/>
    <w:rsid w:val="00BD2985"/>
    <w:rsid w:val="00BD66AA"/>
    <w:rsid w:val="00BF783F"/>
    <w:rsid w:val="00C062E5"/>
    <w:rsid w:val="00C14310"/>
    <w:rsid w:val="00C271AB"/>
    <w:rsid w:val="00C33839"/>
    <w:rsid w:val="00C415C0"/>
    <w:rsid w:val="00C54BEC"/>
    <w:rsid w:val="00C610C0"/>
    <w:rsid w:val="00C63E1E"/>
    <w:rsid w:val="00C716AC"/>
    <w:rsid w:val="00C773D6"/>
    <w:rsid w:val="00C8554C"/>
    <w:rsid w:val="00C918CD"/>
    <w:rsid w:val="00CA2DB0"/>
    <w:rsid w:val="00CA7B78"/>
    <w:rsid w:val="00CB0E44"/>
    <w:rsid w:val="00CB1EAA"/>
    <w:rsid w:val="00CC15FA"/>
    <w:rsid w:val="00CC3C39"/>
    <w:rsid w:val="00CC544C"/>
    <w:rsid w:val="00CD5E80"/>
    <w:rsid w:val="00CD7246"/>
    <w:rsid w:val="00CE66DB"/>
    <w:rsid w:val="00D147FC"/>
    <w:rsid w:val="00D25844"/>
    <w:rsid w:val="00D30740"/>
    <w:rsid w:val="00D30F38"/>
    <w:rsid w:val="00D32706"/>
    <w:rsid w:val="00D3520E"/>
    <w:rsid w:val="00D35306"/>
    <w:rsid w:val="00D42623"/>
    <w:rsid w:val="00D44161"/>
    <w:rsid w:val="00D6108D"/>
    <w:rsid w:val="00D6795C"/>
    <w:rsid w:val="00D710DF"/>
    <w:rsid w:val="00D74FCD"/>
    <w:rsid w:val="00D83D00"/>
    <w:rsid w:val="00D86468"/>
    <w:rsid w:val="00D95C3B"/>
    <w:rsid w:val="00DB1D12"/>
    <w:rsid w:val="00DC6D44"/>
    <w:rsid w:val="00DF3E0D"/>
    <w:rsid w:val="00DF428E"/>
    <w:rsid w:val="00DF6F13"/>
    <w:rsid w:val="00E03564"/>
    <w:rsid w:val="00E04048"/>
    <w:rsid w:val="00E0604C"/>
    <w:rsid w:val="00E2001B"/>
    <w:rsid w:val="00E44678"/>
    <w:rsid w:val="00E53792"/>
    <w:rsid w:val="00E637A3"/>
    <w:rsid w:val="00E64696"/>
    <w:rsid w:val="00E66667"/>
    <w:rsid w:val="00E71692"/>
    <w:rsid w:val="00E72AFF"/>
    <w:rsid w:val="00E81E88"/>
    <w:rsid w:val="00E842D3"/>
    <w:rsid w:val="00E86F7F"/>
    <w:rsid w:val="00EA1CCF"/>
    <w:rsid w:val="00EA2FB3"/>
    <w:rsid w:val="00EB14BC"/>
    <w:rsid w:val="00ED54BD"/>
    <w:rsid w:val="00EE4830"/>
    <w:rsid w:val="00EE67E8"/>
    <w:rsid w:val="00EE69A8"/>
    <w:rsid w:val="00F023A2"/>
    <w:rsid w:val="00F03CF4"/>
    <w:rsid w:val="00F14DAB"/>
    <w:rsid w:val="00F17403"/>
    <w:rsid w:val="00F214AB"/>
    <w:rsid w:val="00F23695"/>
    <w:rsid w:val="00F27383"/>
    <w:rsid w:val="00F32844"/>
    <w:rsid w:val="00F378B2"/>
    <w:rsid w:val="00F378DF"/>
    <w:rsid w:val="00F40367"/>
    <w:rsid w:val="00F428F2"/>
    <w:rsid w:val="00F4537E"/>
    <w:rsid w:val="00F45EF1"/>
    <w:rsid w:val="00F46A4A"/>
    <w:rsid w:val="00F46AFC"/>
    <w:rsid w:val="00F63C8C"/>
    <w:rsid w:val="00F73C01"/>
    <w:rsid w:val="00F87796"/>
    <w:rsid w:val="00F914DB"/>
    <w:rsid w:val="00FA1F62"/>
    <w:rsid w:val="00FA5196"/>
    <w:rsid w:val="00FB3B4F"/>
    <w:rsid w:val="00FB7411"/>
    <w:rsid w:val="00FC2024"/>
    <w:rsid w:val="00FC5621"/>
    <w:rsid w:val="00FE5642"/>
    <w:rsid w:val="06AD0121"/>
    <w:rsid w:val="09414E85"/>
    <w:rsid w:val="13911E67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uiPriority w:val="10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1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43AE"/>
    <w:rPr>
      <w:color w:val="954F72" w:themeColor="followedHyperlink"/>
      <w:u w:val="single"/>
    </w:rPr>
  </w:style>
  <w:style w:type="paragraph" w:customStyle="1" w:styleId="LucaITA13">
    <w:name w:val="Luca_ITA_13"/>
    <w:basedOn w:val="Normale"/>
    <w:rsid w:val="006069DE"/>
    <w:pPr>
      <w:suppressAutoHyphens w:val="0"/>
      <w:spacing w:after="0" w:line="320" w:lineRule="exact"/>
      <w:jc w:val="both"/>
    </w:pPr>
    <w:rPr>
      <w:rFonts w:ascii="Times New Roman" w:eastAsia="SimSun" w:hAnsi="Times New Roman"/>
      <w:sz w:val="2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05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2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6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1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8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3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mps26000v@istruzione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liceopasteur.edu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pec.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B9E5AB8F8640428F391E6FD9F9C13E" ma:contentTypeVersion="15" ma:contentTypeDescription="Creare un nuovo documento." ma:contentTypeScope="" ma:versionID="4c9dbafb218fda11a0fde6f3b5909fac">
  <xsd:schema xmlns:xsd="http://www.w3.org/2001/XMLSchema" xmlns:xs="http://www.w3.org/2001/XMLSchema" xmlns:p="http://schemas.microsoft.com/office/2006/metadata/properties" xmlns:ns2="d304f3d8-c35d-4499-af8f-bdf405c907cd" xmlns:ns3="207f560f-98fd-476b-b435-bfa7f0039e7e" targetNamespace="http://schemas.microsoft.com/office/2006/metadata/properties" ma:root="true" ma:fieldsID="30f29fafc3583b96e78818d66ba43894" ns2:_="" ns3:_="">
    <xsd:import namespace="d304f3d8-c35d-4499-af8f-bdf405c907cd"/>
    <xsd:import namespace="207f560f-98fd-476b-b435-bfa7f0039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4f3d8-c35d-4499-af8f-bdf405c90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f560f-98fd-476b-b435-bfa7f0039e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2f7a8f-3b8f-42fc-b2fd-ee5545caf6fb}" ma:internalName="TaxCatchAll" ma:showField="CatchAllData" ma:web="207f560f-98fd-476b-b435-bfa7f0039e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7f560f-98fd-476b-b435-bfa7f0039e7e" xsi:nil="true"/>
    <lcf76f155ced4ddcb4097134ff3c332f xmlns="d304f3d8-c35d-4499-af8f-bdf405c907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B65A4C-A86B-4F74-AA84-5B2B27CC6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04f3d8-c35d-4499-af8f-bdf405c907cd"/>
    <ds:schemaRef ds:uri="207f560f-98fd-476b-b435-bfa7f0039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207f560f-98fd-476b-b435-bfa7f0039e7e"/>
    <ds:schemaRef ds:uri="d304f3d8-c35d-4499-af8f-bdf405c907cd"/>
  </ds:schemaRefs>
</ds:datastoreItem>
</file>

<file path=customXml/itemProps3.xml><?xml version="1.0" encoding="utf-8"?>
<ds:datastoreItem xmlns:ds="http://schemas.openxmlformats.org/officeDocument/2006/customXml" ds:itemID="{A9347CB6-CA40-4807-B697-7443856591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51</TotalTime>
  <Pages>6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10</cp:revision>
  <cp:lastPrinted>2025-11-05T11:47:00Z</cp:lastPrinted>
  <dcterms:created xsi:type="dcterms:W3CDTF">2025-11-05T11:51:00Z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0x0101008DB9E5AB8F8640428F391E6FD9F9C13E</vt:lpwstr>
  </property>
</Properties>
</file>