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>Fisc. 80218970582 – Cod. Mecc.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5C502F5D" w14:textId="77777777" w:rsidR="00C271AB" w:rsidRPr="00B41A10" w:rsidRDefault="00C271AB" w:rsidP="00816077">
      <w:pPr>
        <w:spacing w:after="0" w:line="360" w:lineRule="auto"/>
        <w:ind w:right="64"/>
        <w:jc w:val="center"/>
        <w:rPr>
          <w:rFonts w:cs="Calibri"/>
          <w:sz w:val="24"/>
          <w:szCs w:val="24"/>
        </w:rPr>
      </w:pPr>
    </w:p>
    <w:p w14:paraId="279A7F7C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 xml:space="preserve">Documento di programmazione del Consiglio di Classe </w:t>
      </w:r>
    </w:p>
    <w:p w14:paraId="6D19808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Classe 1^ sez.                                                                                                              A.S. _________</w:t>
      </w:r>
    </w:p>
    <w:p w14:paraId="0663A12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sz w:val="24"/>
          <w:szCs w:val="24"/>
        </w:rPr>
        <w:t>Coordinatore Prof._____________________________________</w:t>
      </w:r>
    </w:p>
    <w:p w14:paraId="3729B89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1   Profilo della classe </w:t>
      </w:r>
    </w:p>
    <w:p w14:paraId="569C7DB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3F661C" w:rsidRPr="00B41A10" w14:paraId="4B3D4251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06432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0B64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73286410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601AF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4B6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DD902E5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3BC1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4799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39510D1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tbl>
      <w:tblPr>
        <w:tblW w:w="75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2807"/>
      </w:tblGrid>
      <w:tr w:rsidR="003F661C" w:rsidRPr="00B41A10" w14:paraId="3D45F8CA" w14:textId="77777777" w:rsidTr="00A35E6E">
        <w:trPr>
          <w:trHeight w:val="544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11089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4536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Docente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0652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Attività di Recupero Previste</w:t>
            </w:r>
          </w:p>
        </w:tc>
      </w:tr>
      <w:tr w:rsidR="003F661C" w:rsidRPr="00B41A10" w14:paraId="6401ABF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632E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A9EE2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FFF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9501E8A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87D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C83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633D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2558D31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0870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 e Geografia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CFF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0E1D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01EB064D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6436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3AB0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49D1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67133AC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D592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28C03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1FADA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1F3E5E2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802FD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4B8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A171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A9B688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6C87F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lastRenderedPageBreak/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68F3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1447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4C202C79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2BAD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96DA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F94E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0310D70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6ED9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6305E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A76E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29A90FE6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5461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DA19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FD2A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EB910F6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3A3A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00E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08EF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4CCCA3E7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0726025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58351913" w14:textId="77777777" w:rsidR="003F661C" w:rsidRPr="00B41A10" w:rsidRDefault="003F661C" w:rsidP="003F661C">
      <w:pPr>
        <w:numPr>
          <w:ilvl w:val="0"/>
          <w:numId w:val="14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Attività complementari, integrative ed extracurricolari. Accoglienza</w:t>
      </w:r>
    </w:p>
    <w:p w14:paraId="080FDAB4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Progetto PUEROS: xx alunni coinvolti</w:t>
      </w:r>
    </w:p>
    <w:p w14:paraId="6345D4F9" w14:textId="77777777" w:rsidR="003F661C" w:rsidRPr="00B41A10" w:rsidRDefault="003F661C" w:rsidP="003F661C">
      <w:pPr>
        <w:numPr>
          <w:ilvl w:val="0"/>
          <w:numId w:val="15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Obiettivi comuni del C.d.C.  (comportamentali, cognitivi)</w:t>
      </w:r>
    </w:p>
    <w:p w14:paraId="09084D6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Obiettivi comportamentali</w:t>
      </w:r>
    </w:p>
    <w:p w14:paraId="1E8DD59D" w14:textId="77777777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- Rispetto delle persone nelle loro diversità, con particolare attenzione ai rapporti reciproci tra gli studenti e alla relazione tra studenti e docenti.</w:t>
      </w:r>
    </w:p>
    <w:p w14:paraId="4248AB2C" w14:textId="77777777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- Rispetto della struttura e degli arredi scolastici, degli impegni contratti e delle scadenze assegnate, nell’ottica di una piena responsabilizzazione degli studenti.</w:t>
      </w:r>
    </w:p>
    <w:p w14:paraId="78DB873B" w14:textId="1AC8388A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Sviluppo della capacità di ascolto e della partecipazione al lavoro in classe.</w:t>
      </w:r>
    </w:p>
    <w:p w14:paraId="18DFD0E1" w14:textId="0A53519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Avvio dell’autonomia nell’organizzazione dello studio e del lavoro scolastico in generale.</w:t>
      </w:r>
    </w:p>
    <w:p w14:paraId="5D5D17AF" w14:textId="1D1AFBA2" w:rsidR="003F661C" w:rsidRPr="00B41A10" w:rsidRDefault="003F661C" w:rsidP="00A01DE3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7628D82" w14:textId="77777777" w:rsidR="003F661C" w:rsidRPr="00B41A10" w:rsidRDefault="003F661C" w:rsidP="00A01DE3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 xml:space="preserve">Obiettivi cognitivi </w:t>
      </w:r>
    </w:p>
    <w:p w14:paraId="7ADB9482" w14:textId="7E78B4D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Acquisizione di un metodo di studio, attraverso un uso degli strumenti e dei tempi dell’apprendimento. </w:t>
      </w:r>
    </w:p>
    <w:p w14:paraId="54DD28BA" w14:textId="40212E6D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Arricchimento del lessico. </w:t>
      </w:r>
    </w:p>
    <w:p w14:paraId="437037D2" w14:textId="77162FF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Conoscenza e rielaborazione degli aspetti fondamentali dei contenuti oggetto di studio.</w:t>
      </w:r>
    </w:p>
    <w:p w14:paraId="431A3B5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0647B4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4   Contenuti e argomenti pluridisciplinari</w:t>
      </w:r>
    </w:p>
    <w:p w14:paraId="09DB70B3" w14:textId="63FADE5A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2A310C6C" w14:textId="36B64A06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0A42AA44" w14:textId="3A8A9D43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72BFF3C5" w14:textId="48F7C400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4272284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427F453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lastRenderedPageBreak/>
        <w:t>5   Metodi e strumenti didattici</w:t>
      </w:r>
    </w:p>
    <w:p w14:paraId="278E2B3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96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3D1CEE" w:rsidRPr="00B41A10" w14:paraId="0DD962D9" w14:textId="77777777" w:rsidTr="003D1CEE">
        <w:trPr>
          <w:trHeight w:val="1823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BA7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FE7B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4E2995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421601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F70491D" w14:textId="64ADF0F8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F01D3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42C16E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A781D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D1CE3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84005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0DAF2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704CA7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384C9428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1EA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5C8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C5C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550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C00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ED3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E40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E896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916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E36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4A5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6955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2A18825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CA30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78EA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946D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E435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B7A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E22A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3B34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0E8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DDA4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C722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3DB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3D93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9949B89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0D9DE" w14:textId="67CAEAAA" w:rsidR="003D1CEE" w:rsidRPr="007F7134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i/>
                <w:iCs/>
                <w:sz w:val="24"/>
                <w:szCs w:val="24"/>
              </w:rPr>
            </w:pPr>
            <w:r w:rsidRPr="007F7134">
              <w:rPr>
                <w:rFonts w:cs="Calibri"/>
                <w:i/>
                <w:iCs/>
                <w:sz w:val="24"/>
                <w:szCs w:val="24"/>
              </w:rPr>
              <w:t xml:space="preserve">Problem </w:t>
            </w:r>
            <w:r>
              <w:rPr>
                <w:rFonts w:cs="Calibri"/>
                <w:i/>
                <w:iCs/>
                <w:sz w:val="24"/>
                <w:szCs w:val="24"/>
              </w:rPr>
              <w:t>s</w:t>
            </w:r>
            <w:r w:rsidRPr="007F7134">
              <w:rPr>
                <w:rFonts w:cs="Calibri"/>
                <w:i/>
                <w:iCs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2FF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160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E201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134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AE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3B7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24C9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1EA9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18E9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88B6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9BA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098B669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FCB3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394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7FA4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99A6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58A7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9042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01A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A7A9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893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2D4F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063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7893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8E43012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ABE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72A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2284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FFF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9343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EA10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469E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F8D2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7AB0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9D1E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7B13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65A5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340A916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4E29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613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307A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92BB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FF9F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148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A72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66A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DCE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397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002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08D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52A37F11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54E935A" w14:textId="5298C7A4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1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8"/>
        <w:gridCol w:w="668"/>
        <w:gridCol w:w="667"/>
        <w:gridCol w:w="668"/>
        <w:gridCol w:w="667"/>
        <w:gridCol w:w="668"/>
        <w:gridCol w:w="668"/>
      </w:tblGrid>
      <w:tr w:rsidR="003D1CEE" w:rsidRPr="00B41A10" w14:paraId="4CF7518A" w14:textId="77777777" w:rsidTr="003D1CEE">
        <w:trPr>
          <w:trHeight w:val="189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7DE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9729E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13044A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C6DF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en-US"/>
              </w:rPr>
              <w:t>Ingle</w:t>
            </w:r>
            <w:r w:rsidRPr="00B41A10">
              <w:rPr>
                <w:rFonts w:cs="Calibri"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87CECB" w14:textId="6F019AE9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21CDE3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8850F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C03F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142AB8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BB526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5422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AE7C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2027D4D4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FFF7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8340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0A2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668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144A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25A3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AAE1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498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9C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3CCD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9EC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845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60BDDD84" w14:textId="77777777" w:rsidTr="003D1CE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C7DF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A3C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D979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E5E1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D76F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693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087F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276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09F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0FA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7282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C44F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0B0681D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7F67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AB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14C5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B08F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2BC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880B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D9B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AED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9FB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6D21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763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C6A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3E42671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6E6F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788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AE09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5FB1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F32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9B4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EF2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5AC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586E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640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22C8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4231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B8CB3EA" w14:textId="77777777" w:rsidTr="003D1CE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3902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DC6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71F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932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EFBF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90EC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7B58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53A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531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A6F5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E789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5B2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804B5E5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EDEB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3E47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12B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099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F88C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A8F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EBB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DCF3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26A2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06F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9418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481D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1AD9568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2E7E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7A7B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9072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4DCC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5B3A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DECF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78A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71C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8FDD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E44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01F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2B2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252E0FE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9623D" w14:textId="694EA18E" w:rsidR="003D1CEE" w:rsidRPr="00B41A10" w:rsidRDefault="003D1CEE" w:rsidP="00511F28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RE/</w:t>
            </w:r>
            <w:r w:rsidRPr="00B41A10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Cs/>
                <w:sz w:val="24"/>
                <w:szCs w:val="24"/>
              </w:rPr>
              <w:t>(per condivisione materiali)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AA5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B72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0593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A981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1B8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5DBE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2A57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240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7409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6F32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ACC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EFD362F" w14:textId="77777777" w:rsidTr="003D1CE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E5B33" w14:textId="43BC3BD2" w:rsidR="003D1CEE" w:rsidRPr="00B41A10" w:rsidRDefault="003D1CEE" w:rsidP="00B41A10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Piattaforma </w:t>
            </w:r>
            <w:r w:rsidRPr="007F7134">
              <w:rPr>
                <w:rFonts w:cs="Calibri"/>
                <w:i/>
                <w:iCs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D6E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D75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9D0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DD77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087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39D7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C05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B312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A30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86F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BFED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05765C32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471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01B9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F3C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9B9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6448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48C2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2AFF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FFE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74B5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102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3D2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954C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520BEA22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B8E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5892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B5D6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A45A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E00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28D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D37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492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98A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14DD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376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188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2E21FF6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950FA12" w14:textId="77777777" w:rsidR="003F661C" w:rsidRPr="00B41A10" w:rsidRDefault="003F661C" w:rsidP="003F661C">
      <w:pPr>
        <w:numPr>
          <w:ilvl w:val="0"/>
          <w:numId w:val="16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Verifiche</w:t>
      </w:r>
    </w:p>
    <w:tbl>
      <w:tblPr>
        <w:tblW w:w="966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3D1CEE" w:rsidRPr="00B41A10" w14:paraId="139B3CB4" w14:textId="77777777" w:rsidTr="003D1CEE">
        <w:trPr>
          <w:trHeight w:val="176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67FF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2B746F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C2A93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5836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B294833" w14:textId="32926FA4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1E654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C5477E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891CD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A24D71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25CB65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9CB32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35449A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6F673BEA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48A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12FE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8D7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8A79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201A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99A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56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B0A8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DC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64C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4AF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8E4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E74C6CE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27AE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152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5B7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BAE4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8F9A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08C7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8B6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E121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98C3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433B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05C8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B77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1A86752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BCD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5D5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C77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829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A49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B0B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E6D2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EDA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C85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FAFA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177C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BC67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62E027FD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063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332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236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9E8F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B277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02DD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BBC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72B2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F8DC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EC2A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D68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848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1E53215" w14:textId="77777777" w:rsidTr="003D1CE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B0F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6D48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3C18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3BE9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2A3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A9CF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4395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E23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E599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072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D58B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0A06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873FFD3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13B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517C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DBFC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3F03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3588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7F8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63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BAA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5A1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994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001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1A64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D7C90A5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A375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AD26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6E80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F2A6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9B8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993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F382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A624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8E8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B25A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00C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C51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54EC8536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5D8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B54F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82D8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74F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8DCE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EAF4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7E89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233C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A4EF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407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A6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68B5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F0911C3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F4515" w14:textId="3664879F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Prova</w:t>
            </w:r>
            <w:r w:rsidRPr="00B41A10">
              <w:rPr>
                <w:rFonts w:cs="Calibri"/>
                <w:sz w:val="24"/>
                <w:szCs w:val="24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9EFA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B95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2E6F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415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EDB1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7604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B2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B34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D86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B5F0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906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20B9469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29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F6DA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E3A6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3EEC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CA6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473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1DB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083E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081D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10D9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2109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39BC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61492A54" w14:textId="4A2FD1AB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278B66F6" w14:textId="29F9BD0A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CD60205" w14:textId="69186E67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9505788" w14:textId="4A3AEEBF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51E5F645" w14:textId="77777777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4EE9BC78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77F02D4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Numero minimo delle verifiche previste</w:t>
      </w:r>
    </w:p>
    <w:p w14:paraId="54059C9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3D1CEE" w:rsidRPr="00B41A10" w14:paraId="1F7D9F02" w14:textId="77777777" w:rsidTr="003D1CE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41AB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931A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D782FC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6CD77B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376E846" w14:textId="36521415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F73F6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EB248C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9FCDA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A0FF5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C719D7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DB333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ECAA7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2B05A15A" w14:textId="77777777" w:rsidTr="003D1CEE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99066" w14:textId="5C73528E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Trimestre</w:t>
            </w:r>
          </w:p>
        </w:tc>
      </w:tr>
      <w:tr w:rsidR="003D1CEE" w:rsidRPr="00B41A10" w14:paraId="6E4D02C7" w14:textId="77777777" w:rsidTr="003D1CE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E58C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0B7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C5BF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098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A36C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61D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599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653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5D4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A7C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4EF1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F0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F7E1A0D" w14:textId="77777777" w:rsidTr="00BD2A39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76A84" w14:textId="39B204F6" w:rsidR="003D1CEE" w:rsidRPr="00B41A10" w:rsidRDefault="003D1CEE" w:rsidP="003D1CEE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Pentamestre</w:t>
            </w:r>
          </w:p>
        </w:tc>
      </w:tr>
      <w:tr w:rsidR="003D1CEE" w:rsidRPr="00B41A10" w14:paraId="357838F8" w14:textId="77777777" w:rsidTr="003D1CE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731F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CF8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7BB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F940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D99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EFA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72C6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05AC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E7A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DC2D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954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5A1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602E5689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CBABAC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29D6666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7B6E30B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4D50D31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Roma, </w:t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  <w:t>Il Consiglio di Classe</w:t>
      </w:r>
    </w:p>
    <w:p w14:paraId="30C02DE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7AD77A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2D662BE6" w14:textId="5E5A81B6" w:rsidR="00C271AB" w:rsidRPr="00B41A10" w:rsidRDefault="00C271AB" w:rsidP="00C271AB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sectPr w:rsidR="00C271AB" w:rsidRPr="00B41A10" w:rsidSect="008F03FD">
      <w:headerReference w:type="default" r:id="rId17"/>
      <w:footerReference w:type="first" r:id="rId18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4B2C" w14:textId="77777777" w:rsidR="0081098E" w:rsidRDefault="0081098E">
      <w:pPr>
        <w:spacing w:after="0" w:line="240" w:lineRule="auto"/>
      </w:pPr>
      <w:r>
        <w:separator/>
      </w:r>
    </w:p>
  </w:endnote>
  <w:endnote w:type="continuationSeparator" w:id="0">
    <w:p w14:paraId="336EDCB4" w14:textId="77777777" w:rsidR="0081098E" w:rsidRDefault="0081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7A1E" w14:textId="77777777" w:rsidR="0081098E" w:rsidRDefault="0081098E">
      <w:pPr>
        <w:spacing w:after="0" w:line="240" w:lineRule="auto"/>
      </w:pPr>
      <w:r>
        <w:separator/>
      </w:r>
    </w:p>
  </w:footnote>
  <w:footnote w:type="continuationSeparator" w:id="0">
    <w:p w14:paraId="35180685" w14:textId="77777777" w:rsidR="0081098E" w:rsidRDefault="00810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202C770" id="Gruppo 24" o:spid="_x0000_s1026" style="position:absolute;margin-left:0;margin-top:6.8pt;width:572.55pt;height:57.75pt;z-index:251659264;mso-position-horizontal:center;mso-position-horizontal-relative:page" coordsize="73988,7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09031875" o:spid="_x0000_s1027" type="#_x0000_t75" style="position:absolute;left:8268;top:736;width:28642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 stroked="t" strokecolor="black [3213]" strokeweight=".25pt">
                <v:imagedata r:id="rId5" o:title=""/>
                <v:path arrowok="t"/>
              </v:shape>
              <v:shape id="Picture 11" o:spid="_x0000_s1028" type="#_x0000_t75" alt="logo_pasteur" style="position:absolute;width:7670;height: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r:id="rId6" o:title="logo_pasteur"/>
              </v:shape>
              <v:group id="Gruppo 1849476610" o:spid="_x0000_s1029" style="position:absolute;left:38117;top:736;width:35871;height:6390" coordorigin="38117,736" coordsize="35870,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o:spid="_x0000_s1030" type="#_x0000_t75" style="position:absolute;left:53835;top:736;width:20153;height: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 stroked="t" strokecolor="black [3213]" strokeweight=".25pt">
                  <v:imagedata r:id="rId7" o:title="" cropleft="18184f" cropright="24915f"/>
                  <v:path arrowok="t"/>
                </v:shape>
                <v:shape id="Immagine 1614106162" o:spid="_x0000_s1031" type="#_x0000_t75" style="position:absolute;left:38117;top:736;width:15631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 stroked="t" strokecolor="black [3213]" strokeweight=".25pt">
                  <v:imagedata r:id="rId8" o:title="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5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729960">
    <w:abstractNumId w:val="1"/>
  </w:num>
  <w:num w:numId="2" w16cid:durableId="1654095516">
    <w:abstractNumId w:val="2"/>
  </w:num>
  <w:num w:numId="3" w16cid:durableId="1524321366">
    <w:abstractNumId w:val="5"/>
  </w:num>
  <w:num w:numId="4" w16cid:durableId="1438139207">
    <w:abstractNumId w:val="14"/>
  </w:num>
  <w:num w:numId="5" w16cid:durableId="1847669235">
    <w:abstractNumId w:val="6"/>
  </w:num>
  <w:num w:numId="6" w16cid:durableId="445656524">
    <w:abstractNumId w:val="11"/>
  </w:num>
  <w:num w:numId="7" w16cid:durableId="1691837909">
    <w:abstractNumId w:val="4"/>
  </w:num>
  <w:num w:numId="8" w16cid:durableId="1326199465">
    <w:abstractNumId w:val="7"/>
  </w:num>
  <w:num w:numId="9" w16cid:durableId="1100760527">
    <w:abstractNumId w:val="15"/>
  </w:num>
  <w:num w:numId="10" w16cid:durableId="404643512">
    <w:abstractNumId w:val="10"/>
  </w:num>
  <w:num w:numId="11" w16cid:durableId="2094887245">
    <w:abstractNumId w:val="9"/>
  </w:num>
  <w:num w:numId="12" w16cid:durableId="497695134">
    <w:abstractNumId w:val="8"/>
  </w:num>
  <w:num w:numId="13" w16cid:durableId="885992015">
    <w:abstractNumId w:val="12"/>
  </w:num>
  <w:num w:numId="14" w16cid:durableId="1974629345">
    <w:abstractNumId w:val="3"/>
    <w:lvlOverride w:ilvl="0">
      <w:startOverride w:val="2"/>
    </w:lvlOverride>
  </w:num>
  <w:num w:numId="15" w16cid:durableId="836118425">
    <w:abstractNumId w:val="3"/>
  </w:num>
  <w:num w:numId="16" w16cid:durableId="1700666826">
    <w:abstractNumId w:val="0"/>
    <w:lvlOverride w:ilvl="0">
      <w:startOverride w:val="6"/>
    </w:lvlOverride>
  </w:num>
  <w:num w:numId="17" w16cid:durableId="11159019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A33"/>
    <w:rsid w:val="002F1AB3"/>
    <w:rsid w:val="0030066A"/>
    <w:rsid w:val="0031081A"/>
    <w:rsid w:val="00334E7A"/>
    <w:rsid w:val="00344D5E"/>
    <w:rsid w:val="003865C9"/>
    <w:rsid w:val="003900FD"/>
    <w:rsid w:val="00392FEB"/>
    <w:rsid w:val="003933F7"/>
    <w:rsid w:val="003A0097"/>
    <w:rsid w:val="003A7064"/>
    <w:rsid w:val="003D1CEE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0DBD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635CA"/>
    <w:rsid w:val="00674749"/>
    <w:rsid w:val="0067710D"/>
    <w:rsid w:val="00694FE5"/>
    <w:rsid w:val="006D25C5"/>
    <w:rsid w:val="006D28A3"/>
    <w:rsid w:val="006E0D0A"/>
    <w:rsid w:val="006E32F8"/>
    <w:rsid w:val="006E6400"/>
    <w:rsid w:val="006F662B"/>
    <w:rsid w:val="0070380B"/>
    <w:rsid w:val="007105B5"/>
    <w:rsid w:val="007138CA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7F7134"/>
    <w:rsid w:val="0080140D"/>
    <w:rsid w:val="00802F06"/>
    <w:rsid w:val="0081098E"/>
    <w:rsid w:val="00816077"/>
    <w:rsid w:val="008211CE"/>
    <w:rsid w:val="00823C74"/>
    <w:rsid w:val="00844A9F"/>
    <w:rsid w:val="00866142"/>
    <w:rsid w:val="00874112"/>
    <w:rsid w:val="00875237"/>
    <w:rsid w:val="008855BD"/>
    <w:rsid w:val="00891813"/>
    <w:rsid w:val="008B0719"/>
    <w:rsid w:val="008B093C"/>
    <w:rsid w:val="008B1FB7"/>
    <w:rsid w:val="008B59EE"/>
    <w:rsid w:val="008B721C"/>
    <w:rsid w:val="008C2A68"/>
    <w:rsid w:val="008F03FD"/>
    <w:rsid w:val="00926518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77B9"/>
    <w:rsid w:val="00A73220"/>
    <w:rsid w:val="00A74C30"/>
    <w:rsid w:val="00A86C8D"/>
    <w:rsid w:val="00AC1AC7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653D1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15C0"/>
    <w:rsid w:val="00C610C0"/>
    <w:rsid w:val="00C63E1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44678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104AE-8678-4967-B705-922B59B3D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9562C2-06DC-4DB0-85A0-EB3369C631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4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10</TotalTime>
  <Pages>5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4</cp:revision>
  <cp:lastPrinted>2024-09-30T12:32:00Z</cp:lastPrinted>
  <dcterms:created xsi:type="dcterms:W3CDTF">2024-09-30T20:17:00Z</dcterms:created>
  <dcterms:modified xsi:type="dcterms:W3CDTF">2026-10-05T14:19:00Z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</Properties>
</file>